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01E" w:rsidRPr="000145FB" w:rsidRDefault="007D201E" w:rsidP="007D201E">
      <w:pPr>
        <w:pStyle w:val="Nagwek4"/>
        <w:spacing w:before="0" w:after="0"/>
        <w:jc w:val="right"/>
        <w:rPr>
          <w:rFonts w:ascii="Tahoma" w:hAnsi="Tahoma" w:cs="Tahoma"/>
          <w:color w:val="auto"/>
          <w:sz w:val="20"/>
          <w:szCs w:val="20"/>
        </w:rPr>
      </w:pPr>
      <w:r w:rsidRPr="0064387A">
        <w:rPr>
          <w:rFonts w:ascii="Tahoma" w:hAnsi="Tahoma" w:cs="Tahoma"/>
          <w:color w:val="auto"/>
          <w:sz w:val="20"/>
          <w:szCs w:val="20"/>
        </w:rPr>
        <w:t xml:space="preserve">Załącznik nr 1 do SIWZ </w:t>
      </w:r>
      <w:r>
        <w:rPr>
          <w:rFonts w:ascii="Tahoma" w:hAnsi="Tahoma" w:cs="Tahoma"/>
          <w:color w:val="auto"/>
          <w:sz w:val="20"/>
          <w:szCs w:val="20"/>
        </w:rPr>
        <w:t xml:space="preserve">- </w:t>
      </w:r>
      <w:r w:rsidRPr="0064387A">
        <w:rPr>
          <w:rFonts w:ascii="Tahoma" w:hAnsi="Tahoma" w:cs="Tahoma"/>
          <w:b w:val="0"/>
          <w:color w:val="auto"/>
          <w:sz w:val="20"/>
          <w:szCs w:val="20"/>
        </w:rPr>
        <w:t>Wzór Formularza Oferty</w:t>
      </w:r>
    </w:p>
    <w:p w:rsidR="007D201E" w:rsidRPr="00383512" w:rsidRDefault="007D201E" w:rsidP="007D201E">
      <w:pPr>
        <w:spacing w:after="0"/>
        <w:rPr>
          <w:color w:val="auto"/>
        </w:rPr>
      </w:pPr>
    </w:p>
    <w:p w:rsidR="007D201E" w:rsidRPr="001C5485" w:rsidRDefault="007D201E" w:rsidP="007D201E">
      <w:pPr>
        <w:pStyle w:val="Nagwek5"/>
        <w:spacing w:before="0" w:after="0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1C5485">
        <w:rPr>
          <w:rFonts w:ascii="Tahoma" w:hAnsi="Tahoma" w:cs="Tahoma"/>
          <w:i w:val="0"/>
          <w:color w:val="auto"/>
          <w:sz w:val="22"/>
          <w:szCs w:val="22"/>
        </w:rPr>
        <w:t xml:space="preserve">FORMULARZ OFERTY </w:t>
      </w:r>
    </w:p>
    <w:p w:rsidR="007D201E" w:rsidRPr="00383512" w:rsidRDefault="007D201E" w:rsidP="007D201E">
      <w:pPr>
        <w:pStyle w:val="Nagwek5"/>
        <w:spacing w:before="0" w:after="0" w:line="240" w:lineRule="auto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1C5485">
        <w:rPr>
          <w:rFonts w:ascii="Tahoma" w:hAnsi="Tahoma" w:cs="Tahoma"/>
          <w:i w:val="0"/>
          <w:color w:val="auto"/>
          <w:sz w:val="22"/>
          <w:szCs w:val="22"/>
        </w:rPr>
        <w:t>DLA PRZETARGU NIEOGRANICZONEGO</w:t>
      </w:r>
    </w:p>
    <w:p w:rsidR="007D201E" w:rsidRPr="00383512" w:rsidRDefault="007D201E" w:rsidP="007D201E">
      <w:pPr>
        <w:spacing w:after="0" w:line="240" w:lineRule="auto"/>
        <w:jc w:val="center"/>
        <w:rPr>
          <w:color w:val="auto"/>
        </w:rPr>
      </w:pPr>
    </w:p>
    <w:p w:rsidR="007D201E" w:rsidRPr="00383512" w:rsidRDefault="007D201E" w:rsidP="007D201E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 pn.:</w:t>
      </w:r>
    </w:p>
    <w:p w:rsidR="001C5485" w:rsidRPr="002D4077" w:rsidRDefault="001C5485" w:rsidP="001C5485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 szkła laboratoryjnego na potrzeby                                                         Wrocławskiego Centrum Badań  EIT+ Sp. z o.o.</w:t>
      </w: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7D201E" w:rsidRPr="00383512" w:rsidTr="00E140FB">
        <w:tc>
          <w:tcPr>
            <w:tcW w:w="6840" w:type="dxa"/>
          </w:tcPr>
          <w:p w:rsidR="001C5485" w:rsidRDefault="001C5485" w:rsidP="00E140FB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  <w:lang w:val="pl-PL"/>
              </w:rPr>
            </w:pPr>
          </w:p>
          <w:p w:rsidR="007D201E" w:rsidRPr="001C5485" w:rsidRDefault="007D201E" w:rsidP="00E140FB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  <w:lang w:val="pl-PL"/>
              </w:rPr>
            </w:pPr>
            <w:r w:rsidRPr="001C5485">
              <w:rPr>
                <w:rFonts w:ascii="Tahoma" w:hAnsi="Tahoma" w:cs="Tahoma"/>
                <w:b w:val="0"/>
                <w:color w:val="auto"/>
                <w:lang w:val="pl-PL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1C5485" w:rsidRDefault="001C5485" w:rsidP="00E140FB">
            <w:pPr>
              <w:pStyle w:val="Nagwek6"/>
              <w:spacing w:after="0"/>
              <w:rPr>
                <w:rFonts w:ascii="Tahoma" w:hAnsi="Tahoma" w:cs="Tahoma"/>
                <w:color w:val="auto"/>
                <w:lang w:val="pl-PL"/>
              </w:rPr>
            </w:pPr>
          </w:p>
          <w:p w:rsidR="007D201E" w:rsidRPr="007D201E" w:rsidRDefault="001C5485" w:rsidP="00E140FB">
            <w:pPr>
              <w:pStyle w:val="Nagwek6"/>
              <w:spacing w:after="0"/>
              <w:rPr>
                <w:rFonts w:ascii="Tahoma" w:hAnsi="Tahoma" w:cs="Tahoma"/>
                <w:color w:val="auto"/>
                <w:lang w:val="pl-PL"/>
              </w:rPr>
            </w:pPr>
            <w:r w:rsidRPr="001C5485">
              <w:rPr>
                <w:rFonts w:ascii="Tahoma" w:hAnsi="Tahoma" w:cs="Tahoma"/>
                <w:color w:val="auto"/>
              </w:rPr>
              <w:t>FZ.271.</w:t>
            </w:r>
            <w:r w:rsidRPr="001C5485">
              <w:rPr>
                <w:rFonts w:ascii="Tahoma" w:hAnsi="Tahoma" w:cs="Tahoma"/>
                <w:color w:val="auto"/>
                <w:lang w:val="pl-PL"/>
              </w:rPr>
              <w:t>4</w:t>
            </w:r>
            <w:r w:rsidR="007D201E" w:rsidRPr="001C5485">
              <w:rPr>
                <w:rFonts w:ascii="Tahoma" w:hAnsi="Tahoma" w:cs="Tahoma"/>
                <w:color w:val="auto"/>
              </w:rPr>
              <w:t>.2016.D.PN</w:t>
            </w:r>
          </w:p>
        </w:tc>
      </w:tr>
    </w:tbl>
    <w:p w:rsidR="007D201E" w:rsidRPr="00383512" w:rsidRDefault="007D201E" w:rsidP="007D201E">
      <w:pPr>
        <w:pStyle w:val="Tekstpodstawowy3"/>
        <w:spacing w:after="0"/>
        <w:rPr>
          <w:rFonts w:cs="Tahoma"/>
          <w:color w:val="auto"/>
          <w:sz w:val="22"/>
          <w:szCs w:val="22"/>
        </w:rPr>
      </w:pPr>
    </w:p>
    <w:p w:rsidR="007D201E" w:rsidRPr="00383512" w:rsidRDefault="007D201E" w:rsidP="001258B1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Wrocławskie Centrum Badań EIT+ Spółka z o.o.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7D201E" w:rsidRPr="00383512" w:rsidRDefault="007D201E" w:rsidP="007D201E">
      <w:pPr>
        <w:tabs>
          <w:tab w:val="num" w:pos="240"/>
          <w:tab w:val="left" w:pos="630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7D201E" w:rsidRPr="00383512" w:rsidRDefault="007D201E" w:rsidP="001258B1">
      <w:pPr>
        <w:numPr>
          <w:ilvl w:val="0"/>
          <w:numId w:val="5"/>
        </w:numPr>
        <w:tabs>
          <w:tab w:val="clear" w:pos="720"/>
          <w:tab w:val="num" w:pos="240"/>
        </w:tabs>
        <w:spacing w:after="0" w:line="240" w:lineRule="auto"/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</w:p>
    <w:p w:rsidR="007D201E" w:rsidRPr="00383512" w:rsidRDefault="007D201E" w:rsidP="007D201E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7D201E" w:rsidRPr="00383512" w:rsidTr="00E140F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7D201E" w:rsidRPr="00383512" w:rsidTr="00E140FB">
        <w:trPr>
          <w:trHeight w:val="989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7D201E" w:rsidRPr="00383512" w:rsidRDefault="007D201E" w:rsidP="007D201E">
      <w:pPr>
        <w:spacing w:before="120" w:after="120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3. OSOBA UPRAWNIONA DO KONTAKTÓW: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5992"/>
      </w:tblGrid>
      <w:tr w:rsidR="007D201E" w:rsidRPr="00383512" w:rsidTr="00E140FB">
        <w:trPr>
          <w:jc w:val="center"/>
        </w:trPr>
        <w:tc>
          <w:tcPr>
            <w:tcW w:w="259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Imię i nazwisko</w:t>
            </w:r>
          </w:p>
        </w:tc>
        <w:tc>
          <w:tcPr>
            <w:tcW w:w="5992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D201E" w:rsidRPr="00383512" w:rsidTr="00E140FB">
        <w:trPr>
          <w:jc w:val="center"/>
        </w:trPr>
        <w:tc>
          <w:tcPr>
            <w:tcW w:w="259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telefonu</w:t>
            </w:r>
          </w:p>
        </w:tc>
        <w:tc>
          <w:tcPr>
            <w:tcW w:w="5992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D201E" w:rsidRPr="00383512" w:rsidTr="00E140FB">
        <w:trPr>
          <w:jc w:val="center"/>
        </w:trPr>
        <w:tc>
          <w:tcPr>
            <w:tcW w:w="259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faksu</w:t>
            </w:r>
          </w:p>
        </w:tc>
        <w:tc>
          <w:tcPr>
            <w:tcW w:w="5992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D201E" w:rsidRPr="00383512" w:rsidTr="00E140FB">
        <w:trPr>
          <w:jc w:val="center"/>
        </w:trPr>
        <w:tc>
          <w:tcPr>
            <w:tcW w:w="259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 mailowy</w:t>
            </w:r>
          </w:p>
        </w:tc>
        <w:tc>
          <w:tcPr>
            <w:tcW w:w="5992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7D201E" w:rsidRPr="00383512" w:rsidRDefault="007D201E" w:rsidP="007D201E">
      <w:pPr>
        <w:spacing w:after="0" w:line="240" w:lineRule="auto"/>
        <w:ind w:left="360"/>
        <w:rPr>
          <w:rFonts w:cs="Tahoma"/>
          <w:color w:val="auto"/>
        </w:rPr>
      </w:pPr>
    </w:p>
    <w:p w:rsidR="007D201E" w:rsidRPr="00383512" w:rsidRDefault="007D201E" w:rsidP="001258B1">
      <w:pPr>
        <w:numPr>
          <w:ilvl w:val="3"/>
          <w:numId w:val="6"/>
        </w:numPr>
        <w:tabs>
          <w:tab w:val="clear" w:pos="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Ja (my) niżej podpisany(i) oświadczam, że:</w:t>
      </w:r>
    </w:p>
    <w:p w:rsidR="007D201E" w:rsidRPr="00383512" w:rsidRDefault="007D201E" w:rsidP="00F84ED9">
      <w:pPr>
        <w:numPr>
          <w:ilvl w:val="1"/>
          <w:numId w:val="2"/>
        </w:numPr>
        <w:spacing w:before="60" w:after="0" w:line="240" w:lineRule="auto"/>
        <w:ind w:left="714" w:right="20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zapoznałem się z treścią SIWZ dla niniejszego zamówienia,</w:t>
      </w:r>
    </w:p>
    <w:p w:rsidR="007D201E" w:rsidRDefault="007D201E" w:rsidP="00F84ED9">
      <w:pPr>
        <w:numPr>
          <w:ilvl w:val="1"/>
          <w:numId w:val="2"/>
        </w:numPr>
        <w:spacing w:before="60" w:after="0" w:line="240" w:lineRule="auto"/>
        <w:ind w:left="714" w:right="20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gwarantuję wykonanie całości niniejszego zamówienia zgodnie z treścią: umowy, SIWZ, wyjaśnień do SIWZ oraz jej zmianami, </w:t>
      </w:r>
    </w:p>
    <w:p w:rsidR="007D201E" w:rsidRPr="00F30468" w:rsidRDefault="007D201E" w:rsidP="00F84ED9">
      <w:pPr>
        <w:numPr>
          <w:ilvl w:val="1"/>
          <w:numId w:val="2"/>
        </w:numPr>
        <w:spacing w:before="60" w:after="0" w:line="240" w:lineRule="auto"/>
        <w:ind w:left="714" w:right="20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wartość mojej (naszej) oferty za realizację całości zamówienia wynosi: </w:t>
      </w:r>
    </w:p>
    <w:p w:rsidR="007D201E" w:rsidRDefault="007D201E" w:rsidP="007D201E">
      <w:pPr>
        <w:spacing w:after="0"/>
        <w:ind w:left="720" w:right="203"/>
        <w:rPr>
          <w:rFonts w:cs="Tahoma"/>
          <w:b/>
          <w:color w:val="auto"/>
        </w:rPr>
      </w:pPr>
    </w:p>
    <w:p w:rsidR="00F84ED9" w:rsidRDefault="00F84ED9" w:rsidP="007D201E">
      <w:pPr>
        <w:spacing w:after="0"/>
        <w:ind w:left="720" w:right="203"/>
        <w:rPr>
          <w:rFonts w:cs="Tahoma"/>
          <w:b/>
          <w:color w:val="auto"/>
        </w:rPr>
      </w:pPr>
    </w:p>
    <w:p w:rsidR="001C5485" w:rsidRDefault="001C5485" w:rsidP="007D201E">
      <w:pPr>
        <w:spacing w:after="0"/>
        <w:ind w:left="720" w:right="203"/>
        <w:rPr>
          <w:rFonts w:cs="Tahoma"/>
          <w:b/>
          <w:color w:val="auto"/>
        </w:rPr>
      </w:pPr>
    </w:p>
    <w:p w:rsidR="007D201E" w:rsidRPr="001C5485" w:rsidRDefault="007D201E" w:rsidP="007D201E">
      <w:pPr>
        <w:spacing w:after="0"/>
        <w:ind w:left="720" w:right="203"/>
        <w:rPr>
          <w:b/>
          <w:color w:val="auto"/>
          <w:u w:val="double"/>
        </w:rPr>
      </w:pPr>
      <w:r w:rsidRPr="001C5485">
        <w:rPr>
          <w:rFonts w:cs="Tahoma"/>
          <w:b/>
          <w:color w:val="auto"/>
          <w:u w:val="double"/>
        </w:rPr>
        <w:lastRenderedPageBreak/>
        <w:t xml:space="preserve">Część 1  </w:t>
      </w:r>
      <w:r w:rsidRPr="001C5485">
        <w:rPr>
          <w:b/>
          <w:color w:val="auto"/>
          <w:u w:val="double"/>
        </w:rPr>
        <w:t xml:space="preserve">zamówienia- </w:t>
      </w:r>
    </w:p>
    <w:p w:rsidR="007D201E" w:rsidRPr="00C47F6F" w:rsidRDefault="007D201E" w:rsidP="007D201E">
      <w:pPr>
        <w:spacing w:after="0"/>
        <w:ind w:left="720" w:right="203"/>
        <w:rPr>
          <w:b/>
          <w:color w:val="auto"/>
        </w:rPr>
      </w:pPr>
      <w:r w:rsidRPr="00C47F6F">
        <w:rPr>
          <w:b/>
          <w:color w:val="auto"/>
        </w:rPr>
        <w:t xml:space="preserve">Cena brutto wynosi  …………………………………PLN </w:t>
      </w:r>
    </w:p>
    <w:p w:rsidR="007D201E" w:rsidRDefault="007D201E" w:rsidP="007D201E">
      <w:pPr>
        <w:spacing w:after="0"/>
        <w:ind w:left="720" w:right="203"/>
        <w:rPr>
          <w:rFonts w:cs="Tahoma"/>
          <w:color w:val="000000"/>
        </w:rPr>
      </w:pPr>
      <w:r w:rsidRPr="00C47F6F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1C5485" w:rsidRPr="00C47F6F" w:rsidRDefault="001C5485" w:rsidP="007D201E">
      <w:pPr>
        <w:spacing w:after="0"/>
        <w:ind w:left="720" w:right="203"/>
        <w:rPr>
          <w:rFonts w:cs="Tahoma"/>
          <w:color w:val="000000"/>
        </w:rPr>
      </w:pPr>
    </w:p>
    <w:p w:rsidR="007D201E" w:rsidRDefault="007D201E" w:rsidP="007D201E">
      <w:pPr>
        <w:spacing w:after="0"/>
        <w:ind w:right="203"/>
        <w:rPr>
          <w:rFonts w:cs="Tahoma"/>
          <w:color w:val="000000"/>
        </w:rPr>
      </w:pPr>
      <w:r w:rsidRPr="00C47F6F">
        <w:rPr>
          <w:rFonts w:cs="Tahoma"/>
          <w:b/>
          <w:color w:val="000000"/>
        </w:rPr>
        <w:t>Termin realizacji zamówienia od daty przesłania zamówienia wyniesie</w:t>
      </w:r>
      <w:r w:rsidRPr="00C47F6F">
        <w:rPr>
          <w:rFonts w:cs="Tahoma"/>
          <w:color w:val="000000"/>
        </w:rPr>
        <w:t xml:space="preserve"> ……….. dni (</w:t>
      </w:r>
      <w:r w:rsidRPr="00C47F6F">
        <w:rPr>
          <w:rFonts w:cs="Tahoma"/>
          <w:b/>
          <w:color w:val="000000"/>
        </w:rPr>
        <w:t xml:space="preserve">maksymalnie </w:t>
      </w:r>
      <w:r w:rsidR="002C19E8">
        <w:rPr>
          <w:rFonts w:cs="Tahoma"/>
          <w:b/>
          <w:color w:val="000000"/>
        </w:rPr>
        <w:t>10</w:t>
      </w:r>
      <w:r w:rsidRPr="00C47F6F">
        <w:rPr>
          <w:rFonts w:cs="Tahoma"/>
          <w:b/>
          <w:color w:val="000000"/>
        </w:rPr>
        <w:t xml:space="preserve"> dni</w:t>
      </w:r>
      <w:r w:rsidRPr="00C47F6F">
        <w:rPr>
          <w:rFonts w:cs="Tahoma"/>
          <w:color w:val="000000"/>
        </w:rPr>
        <w:t xml:space="preserve"> minimalnie </w:t>
      </w:r>
      <w:r>
        <w:rPr>
          <w:rFonts w:cs="Tahoma"/>
          <w:color w:val="000000"/>
        </w:rPr>
        <w:t>5 dni</w:t>
      </w:r>
      <w:r w:rsidRPr="00C47F6F">
        <w:rPr>
          <w:rFonts w:cs="Tahoma"/>
          <w:color w:val="000000"/>
        </w:rPr>
        <w:t>)</w:t>
      </w:r>
    </w:p>
    <w:p w:rsidR="001C5485" w:rsidRPr="00C47F6F" w:rsidRDefault="001C5485" w:rsidP="007D201E">
      <w:pPr>
        <w:spacing w:after="0"/>
        <w:ind w:right="203"/>
        <w:rPr>
          <w:rFonts w:cs="Tahoma"/>
          <w:color w:val="000000"/>
        </w:rPr>
      </w:pPr>
    </w:p>
    <w:p w:rsidR="007D201E" w:rsidRPr="005642A4" w:rsidRDefault="007D201E" w:rsidP="007D201E">
      <w:pPr>
        <w:spacing w:after="0" w:line="240" w:lineRule="auto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>oświadczam, że:</w:t>
      </w:r>
    </w:p>
    <w:p w:rsidR="007D201E" w:rsidRPr="005642A4" w:rsidRDefault="007D201E" w:rsidP="001258B1">
      <w:pPr>
        <w:numPr>
          <w:ilvl w:val="0"/>
          <w:numId w:val="8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nie będzie</w:t>
      </w:r>
      <w:r w:rsidR="00150126" w:rsidRPr="00150126">
        <w:rPr>
          <w:rStyle w:val="Odwoanieprzypisudolnego"/>
          <w:rFonts w:cs="Tahoma"/>
          <w:b/>
          <w:color w:val="auto"/>
          <w:sz w:val="36"/>
          <w:szCs w:val="36"/>
        </w:rPr>
        <w:footnoteReference w:customMarkFollows="1" w:id="1"/>
        <w:sym w:font="Symbol" w:char="F02A"/>
      </w:r>
      <w:r w:rsidRPr="005642A4">
        <w:rPr>
          <w:rFonts w:cs="Tahoma"/>
          <w:color w:val="auto"/>
        </w:rPr>
        <w:t xml:space="preserve"> prowadził do powstania u Zamawiającego obowiązku podatkowego zgodnie z przepisami o podatku od towarów i usług.</w:t>
      </w:r>
    </w:p>
    <w:p w:rsidR="007D201E" w:rsidRPr="005642A4" w:rsidRDefault="007D201E" w:rsidP="001258B1">
      <w:pPr>
        <w:numPr>
          <w:ilvl w:val="0"/>
          <w:numId w:val="8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będzie</w:t>
      </w:r>
      <w:r w:rsidR="00150126">
        <w:rPr>
          <w:rFonts w:cs="Tahoma"/>
          <w:b/>
          <w:color w:val="auto"/>
        </w:rPr>
        <w:t>*</w:t>
      </w:r>
      <w:r w:rsidRPr="005642A4">
        <w:rPr>
          <w:rFonts w:cs="Tahoma"/>
          <w:color w:val="auto"/>
        </w:rPr>
        <w:t xml:space="preserve"> prowadził do powstania u Zamawiającego obowiązku podatkowego zgodnie z przepisami o podatku od towarów i usług. Powyższy obowiązek podatkowy będzie dotyczył zakresu wskazanego w poniższej tabeli:</w:t>
      </w:r>
    </w:p>
    <w:p w:rsidR="007D201E" w:rsidRPr="005642A4" w:rsidRDefault="007D201E" w:rsidP="007D201E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9396" w:type="dxa"/>
        <w:tblInd w:w="4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5"/>
        <w:gridCol w:w="5810"/>
        <w:gridCol w:w="3021"/>
      </w:tblGrid>
      <w:tr w:rsidR="007D201E" w:rsidRPr="005642A4" w:rsidTr="00E140FB">
        <w:trPr>
          <w:trHeight w:val="433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7D201E" w:rsidRPr="005642A4" w:rsidRDefault="007D201E" w:rsidP="00E140FB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Lp.</w:t>
            </w:r>
          </w:p>
        </w:tc>
        <w:tc>
          <w:tcPr>
            <w:tcW w:w="58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7D201E" w:rsidRPr="005642A4" w:rsidRDefault="007D201E" w:rsidP="00E140FB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Nazwa(rodzaj) towaru/usługi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  <w:vAlign w:val="center"/>
          </w:tcPr>
          <w:p w:rsidR="007D201E" w:rsidRPr="005642A4" w:rsidRDefault="007D201E" w:rsidP="00E140FB">
            <w:pPr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Wartość bez kwoty podatku</w:t>
            </w:r>
          </w:p>
        </w:tc>
      </w:tr>
      <w:tr w:rsidR="007D201E" w:rsidRPr="005642A4" w:rsidTr="00E140FB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7D201E" w:rsidRPr="005642A4" w:rsidRDefault="007D201E" w:rsidP="00E140FB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7D201E" w:rsidRPr="005642A4" w:rsidRDefault="007D201E" w:rsidP="00E140FB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D201E" w:rsidRPr="005642A4" w:rsidRDefault="007D201E" w:rsidP="00E140FB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7D201E" w:rsidRPr="005642A4" w:rsidRDefault="007D201E" w:rsidP="00E140FB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  <w:tr w:rsidR="007D201E" w:rsidRPr="005642A4" w:rsidTr="00E140FB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7D201E" w:rsidRPr="005642A4" w:rsidRDefault="007D201E" w:rsidP="00E140FB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7D201E" w:rsidRPr="005642A4" w:rsidRDefault="007D201E" w:rsidP="00E140FB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D201E" w:rsidRPr="005642A4" w:rsidRDefault="007D201E" w:rsidP="00E140FB">
            <w:pPr>
              <w:snapToGrid w:val="0"/>
              <w:spacing w:after="0" w:line="240" w:lineRule="auto"/>
              <w:ind w:firstLine="708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7D201E" w:rsidRPr="005642A4" w:rsidRDefault="007D201E" w:rsidP="00E140FB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</w:tbl>
    <w:p w:rsidR="007D201E" w:rsidRDefault="007D201E" w:rsidP="007D201E">
      <w:pPr>
        <w:spacing w:after="0"/>
        <w:ind w:left="720" w:right="203"/>
        <w:rPr>
          <w:rFonts w:cs="Tahoma"/>
          <w:b/>
          <w:color w:val="000000"/>
        </w:rPr>
      </w:pPr>
    </w:p>
    <w:p w:rsidR="007D201E" w:rsidRPr="001C5485" w:rsidRDefault="007D201E" w:rsidP="007D201E">
      <w:pPr>
        <w:spacing w:after="0"/>
        <w:ind w:left="720" w:right="203"/>
        <w:rPr>
          <w:b/>
          <w:color w:val="auto"/>
          <w:u w:val="double"/>
        </w:rPr>
      </w:pPr>
      <w:r w:rsidRPr="001C5485">
        <w:rPr>
          <w:rFonts w:cs="Tahoma"/>
          <w:b/>
          <w:color w:val="auto"/>
          <w:u w:val="double"/>
        </w:rPr>
        <w:t xml:space="preserve">Część 2  </w:t>
      </w:r>
      <w:r w:rsidRPr="001C5485">
        <w:rPr>
          <w:b/>
          <w:color w:val="auto"/>
          <w:u w:val="double"/>
        </w:rPr>
        <w:t xml:space="preserve">zamówienia- </w:t>
      </w:r>
    </w:p>
    <w:p w:rsidR="007D201E" w:rsidRPr="00C47F6F" w:rsidRDefault="007D201E" w:rsidP="007D201E">
      <w:pPr>
        <w:spacing w:after="0"/>
        <w:ind w:left="720" w:right="203"/>
        <w:rPr>
          <w:b/>
          <w:color w:val="auto"/>
        </w:rPr>
      </w:pPr>
      <w:r w:rsidRPr="00C47F6F">
        <w:rPr>
          <w:b/>
          <w:color w:val="auto"/>
        </w:rPr>
        <w:t xml:space="preserve">Cena brutto wynosi  …………………………………PLN </w:t>
      </w:r>
    </w:p>
    <w:p w:rsidR="007D201E" w:rsidRDefault="007D201E" w:rsidP="007D201E">
      <w:pPr>
        <w:spacing w:after="0"/>
        <w:ind w:left="720" w:right="203"/>
        <w:rPr>
          <w:rFonts w:cs="Tahoma"/>
          <w:color w:val="000000"/>
        </w:rPr>
      </w:pPr>
      <w:r w:rsidRPr="00C47F6F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1C5485" w:rsidRPr="00C47F6F" w:rsidRDefault="001C5485" w:rsidP="007D201E">
      <w:pPr>
        <w:spacing w:after="0"/>
        <w:ind w:left="720" w:right="203"/>
        <w:rPr>
          <w:rFonts w:cs="Tahoma"/>
          <w:color w:val="000000"/>
        </w:rPr>
      </w:pPr>
    </w:p>
    <w:p w:rsidR="007D201E" w:rsidRDefault="007D201E" w:rsidP="007D201E">
      <w:pPr>
        <w:spacing w:after="0"/>
        <w:ind w:right="203"/>
        <w:rPr>
          <w:rFonts w:cs="Tahoma"/>
          <w:color w:val="000000"/>
        </w:rPr>
      </w:pPr>
      <w:r w:rsidRPr="00C47F6F">
        <w:rPr>
          <w:rFonts w:cs="Tahoma"/>
          <w:b/>
          <w:color w:val="000000"/>
        </w:rPr>
        <w:t>Termin realizacji zamówienia od daty przesłania zamówienia wyniesie</w:t>
      </w:r>
      <w:r w:rsidRPr="00C47F6F">
        <w:rPr>
          <w:rFonts w:cs="Tahoma"/>
          <w:color w:val="000000"/>
        </w:rPr>
        <w:t xml:space="preserve"> ……….. dni (</w:t>
      </w:r>
      <w:r w:rsidRPr="00C47F6F">
        <w:rPr>
          <w:rFonts w:cs="Tahoma"/>
          <w:b/>
          <w:color w:val="000000"/>
        </w:rPr>
        <w:t xml:space="preserve">maksymalnie </w:t>
      </w:r>
      <w:r w:rsidR="002C19E8">
        <w:rPr>
          <w:rFonts w:cs="Tahoma"/>
          <w:b/>
          <w:color w:val="000000"/>
        </w:rPr>
        <w:t>10</w:t>
      </w:r>
      <w:r w:rsidRPr="00C47F6F">
        <w:rPr>
          <w:rFonts w:cs="Tahoma"/>
          <w:b/>
          <w:color w:val="000000"/>
        </w:rPr>
        <w:t xml:space="preserve"> dni</w:t>
      </w:r>
      <w:r w:rsidRPr="00C47F6F">
        <w:rPr>
          <w:rFonts w:cs="Tahoma"/>
          <w:color w:val="000000"/>
        </w:rPr>
        <w:t xml:space="preserve"> minimalnie </w:t>
      </w:r>
      <w:r>
        <w:rPr>
          <w:rFonts w:cs="Tahoma"/>
          <w:color w:val="000000"/>
        </w:rPr>
        <w:t>5 dni)</w:t>
      </w:r>
    </w:p>
    <w:p w:rsidR="001C5485" w:rsidRPr="00C47F6F" w:rsidRDefault="001C5485" w:rsidP="007D201E">
      <w:pPr>
        <w:spacing w:after="0"/>
        <w:ind w:right="203"/>
        <w:rPr>
          <w:rFonts w:cs="Tahoma"/>
          <w:color w:val="000000"/>
        </w:rPr>
      </w:pPr>
    </w:p>
    <w:p w:rsidR="007D201E" w:rsidRPr="005642A4" w:rsidRDefault="007D201E" w:rsidP="007D201E">
      <w:pPr>
        <w:spacing w:after="0" w:line="240" w:lineRule="auto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>oświadczam, że:</w:t>
      </w:r>
    </w:p>
    <w:p w:rsidR="00150126" w:rsidRPr="005642A4" w:rsidRDefault="00150126" w:rsidP="001258B1">
      <w:pPr>
        <w:numPr>
          <w:ilvl w:val="0"/>
          <w:numId w:val="11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nie będzie</w:t>
      </w:r>
      <w:r w:rsidRPr="00150126">
        <w:rPr>
          <w:rStyle w:val="Odwoanieprzypisudolnego"/>
          <w:rFonts w:cs="Tahoma"/>
          <w:b/>
          <w:color w:val="auto"/>
          <w:sz w:val="36"/>
          <w:szCs w:val="36"/>
        </w:rPr>
        <w:footnoteReference w:customMarkFollows="1" w:id="2"/>
        <w:sym w:font="Symbol" w:char="F02A"/>
      </w:r>
      <w:r w:rsidRPr="005642A4">
        <w:rPr>
          <w:rFonts w:cs="Tahoma"/>
          <w:color w:val="auto"/>
        </w:rPr>
        <w:t xml:space="preserve"> prowadził do powstania u Zamawiającego obowiązku podatkowego zgodnie z przepisami o podatku od towarów i usług.</w:t>
      </w:r>
    </w:p>
    <w:p w:rsidR="00150126" w:rsidRPr="005642A4" w:rsidRDefault="00150126" w:rsidP="001258B1">
      <w:pPr>
        <w:numPr>
          <w:ilvl w:val="0"/>
          <w:numId w:val="11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będzie</w:t>
      </w:r>
      <w:r>
        <w:rPr>
          <w:rFonts w:cs="Tahoma"/>
          <w:b/>
          <w:color w:val="auto"/>
        </w:rPr>
        <w:t>*</w:t>
      </w:r>
      <w:r w:rsidRPr="005642A4">
        <w:rPr>
          <w:rFonts w:cs="Tahoma"/>
          <w:color w:val="auto"/>
        </w:rPr>
        <w:t xml:space="preserve"> prowadził do powstania u Zamawiającego obowiązku podatkowego zgodnie z przepisami o podatku od towarów i usług. Powyższy obowiązek podatkowy będzie dotyczył zakresu wskazanego w poniższej tabeli:</w:t>
      </w:r>
    </w:p>
    <w:p w:rsidR="00150126" w:rsidRPr="005642A4" w:rsidRDefault="00150126" w:rsidP="00150126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9396" w:type="dxa"/>
        <w:tblInd w:w="4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5"/>
        <w:gridCol w:w="5810"/>
        <w:gridCol w:w="3021"/>
      </w:tblGrid>
      <w:tr w:rsidR="00150126" w:rsidRPr="005642A4" w:rsidTr="001258B1">
        <w:trPr>
          <w:trHeight w:val="433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150126" w:rsidRPr="005642A4" w:rsidRDefault="00150126" w:rsidP="001258B1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Lp.</w:t>
            </w:r>
          </w:p>
        </w:tc>
        <w:tc>
          <w:tcPr>
            <w:tcW w:w="58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150126" w:rsidRPr="005642A4" w:rsidRDefault="00150126" w:rsidP="001258B1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Nazwa(rodzaj) towaru/usługi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  <w:vAlign w:val="center"/>
          </w:tcPr>
          <w:p w:rsidR="00150126" w:rsidRPr="005642A4" w:rsidRDefault="00150126" w:rsidP="001258B1">
            <w:pPr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Wartość bez kwoty podatku</w:t>
            </w:r>
          </w:p>
        </w:tc>
      </w:tr>
      <w:tr w:rsidR="00150126" w:rsidRPr="005642A4" w:rsidTr="001258B1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150126" w:rsidRPr="005642A4" w:rsidRDefault="00150126" w:rsidP="001258B1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  <w:tr w:rsidR="00150126" w:rsidRPr="005642A4" w:rsidTr="001258B1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150126" w:rsidRPr="005642A4" w:rsidRDefault="00150126" w:rsidP="001258B1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ind w:firstLine="708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</w:tbl>
    <w:p w:rsidR="007D201E" w:rsidRPr="001C5485" w:rsidRDefault="007D201E" w:rsidP="007D201E">
      <w:pPr>
        <w:spacing w:after="0"/>
        <w:ind w:left="720" w:right="203"/>
        <w:rPr>
          <w:b/>
          <w:color w:val="auto"/>
          <w:u w:val="double"/>
        </w:rPr>
      </w:pPr>
      <w:r w:rsidRPr="001C5485">
        <w:rPr>
          <w:rFonts w:cs="Tahoma"/>
          <w:b/>
          <w:color w:val="auto"/>
          <w:u w:val="double"/>
        </w:rPr>
        <w:lastRenderedPageBreak/>
        <w:t xml:space="preserve">Część 3  </w:t>
      </w:r>
      <w:r w:rsidRPr="001C5485">
        <w:rPr>
          <w:b/>
          <w:color w:val="auto"/>
          <w:u w:val="double"/>
        </w:rPr>
        <w:t xml:space="preserve">zamówienia- </w:t>
      </w:r>
    </w:p>
    <w:p w:rsidR="007D201E" w:rsidRPr="00C47F6F" w:rsidRDefault="007D201E" w:rsidP="007D201E">
      <w:pPr>
        <w:spacing w:after="0"/>
        <w:ind w:left="720" w:right="203"/>
        <w:rPr>
          <w:b/>
          <w:color w:val="auto"/>
        </w:rPr>
      </w:pPr>
      <w:r w:rsidRPr="00C47F6F">
        <w:rPr>
          <w:b/>
          <w:color w:val="auto"/>
        </w:rPr>
        <w:t xml:space="preserve">Cena brutto wynosi  …………………………………PLN </w:t>
      </w:r>
    </w:p>
    <w:p w:rsidR="007D201E" w:rsidRDefault="007D201E" w:rsidP="007D201E">
      <w:pPr>
        <w:spacing w:after="0"/>
        <w:ind w:left="720" w:right="203"/>
        <w:rPr>
          <w:rFonts w:cs="Tahoma"/>
          <w:color w:val="000000"/>
        </w:rPr>
      </w:pPr>
      <w:r w:rsidRPr="00C47F6F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1C5485" w:rsidRPr="00C47F6F" w:rsidRDefault="001C5485" w:rsidP="007D201E">
      <w:pPr>
        <w:spacing w:after="0"/>
        <w:ind w:left="720" w:right="203"/>
        <w:rPr>
          <w:rFonts w:cs="Tahoma"/>
          <w:color w:val="000000"/>
        </w:rPr>
      </w:pPr>
    </w:p>
    <w:p w:rsidR="007D201E" w:rsidRDefault="007D201E" w:rsidP="007D201E">
      <w:pPr>
        <w:spacing w:after="0"/>
        <w:ind w:right="203"/>
        <w:rPr>
          <w:rFonts w:cs="Tahoma"/>
          <w:color w:val="000000"/>
        </w:rPr>
      </w:pPr>
      <w:r w:rsidRPr="00C47F6F">
        <w:rPr>
          <w:rFonts w:cs="Tahoma"/>
          <w:b/>
          <w:color w:val="000000"/>
        </w:rPr>
        <w:t>Termin realizacji zamówienia od daty przesłania zamówienia wyniesie</w:t>
      </w:r>
      <w:r w:rsidRPr="00C47F6F">
        <w:rPr>
          <w:rFonts w:cs="Tahoma"/>
          <w:color w:val="000000"/>
        </w:rPr>
        <w:t xml:space="preserve"> ……….. dni (</w:t>
      </w:r>
      <w:r w:rsidRPr="00C47F6F">
        <w:rPr>
          <w:rFonts w:cs="Tahoma"/>
          <w:b/>
          <w:color w:val="000000"/>
        </w:rPr>
        <w:t xml:space="preserve">maksymalnie </w:t>
      </w:r>
      <w:r w:rsidR="002C19E8">
        <w:rPr>
          <w:rFonts w:cs="Tahoma"/>
          <w:b/>
          <w:color w:val="000000"/>
        </w:rPr>
        <w:t>10</w:t>
      </w:r>
      <w:r w:rsidRPr="00C47F6F">
        <w:rPr>
          <w:rFonts w:cs="Tahoma"/>
          <w:b/>
          <w:color w:val="000000"/>
        </w:rPr>
        <w:t xml:space="preserve"> dni</w:t>
      </w:r>
      <w:r w:rsidRPr="00C47F6F">
        <w:rPr>
          <w:rFonts w:cs="Tahoma"/>
          <w:color w:val="000000"/>
        </w:rPr>
        <w:t xml:space="preserve"> minimalnie </w:t>
      </w:r>
      <w:r>
        <w:rPr>
          <w:rFonts w:cs="Tahoma"/>
          <w:color w:val="000000"/>
        </w:rPr>
        <w:t>5 dni</w:t>
      </w:r>
      <w:r w:rsidRPr="00C47F6F">
        <w:rPr>
          <w:rFonts w:cs="Tahoma"/>
          <w:color w:val="000000"/>
        </w:rPr>
        <w:t>)</w:t>
      </w:r>
    </w:p>
    <w:p w:rsidR="001C5485" w:rsidRPr="00C47F6F" w:rsidRDefault="001C5485" w:rsidP="007D201E">
      <w:pPr>
        <w:spacing w:after="0"/>
        <w:ind w:right="203"/>
        <w:rPr>
          <w:rFonts w:cs="Tahoma"/>
          <w:color w:val="000000"/>
        </w:rPr>
      </w:pPr>
    </w:p>
    <w:p w:rsidR="007D201E" w:rsidRPr="005642A4" w:rsidRDefault="007D201E" w:rsidP="007D201E">
      <w:pPr>
        <w:spacing w:after="0" w:line="240" w:lineRule="auto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>oświadczam, że:</w:t>
      </w:r>
    </w:p>
    <w:p w:rsidR="00150126" w:rsidRPr="005642A4" w:rsidRDefault="00150126" w:rsidP="001258B1">
      <w:pPr>
        <w:numPr>
          <w:ilvl w:val="0"/>
          <w:numId w:val="9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nie będzie</w:t>
      </w:r>
      <w:r w:rsidRPr="00150126">
        <w:rPr>
          <w:rStyle w:val="Odwoanieprzypisudolnego"/>
          <w:rFonts w:cs="Tahoma"/>
          <w:b/>
          <w:color w:val="auto"/>
          <w:sz w:val="36"/>
          <w:szCs w:val="36"/>
        </w:rPr>
        <w:footnoteReference w:customMarkFollows="1" w:id="3"/>
        <w:sym w:font="Symbol" w:char="F02A"/>
      </w:r>
      <w:r w:rsidRPr="005642A4">
        <w:rPr>
          <w:rFonts w:cs="Tahoma"/>
          <w:color w:val="auto"/>
        </w:rPr>
        <w:t xml:space="preserve"> prowadził do powstania u Zamawiającego obowiązku podatkowego zgodnie z przepisami o podatku od towarów i usług.</w:t>
      </w:r>
    </w:p>
    <w:p w:rsidR="00150126" w:rsidRPr="005642A4" w:rsidRDefault="00150126" w:rsidP="001258B1">
      <w:pPr>
        <w:numPr>
          <w:ilvl w:val="0"/>
          <w:numId w:val="9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będzie</w:t>
      </w:r>
      <w:r>
        <w:rPr>
          <w:rFonts w:cs="Tahoma"/>
          <w:b/>
          <w:color w:val="auto"/>
        </w:rPr>
        <w:t>*</w:t>
      </w:r>
      <w:r w:rsidRPr="005642A4">
        <w:rPr>
          <w:rFonts w:cs="Tahoma"/>
          <w:color w:val="auto"/>
        </w:rPr>
        <w:t xml:space="preserve"> prowadził do powstania u Zamawiającego obowiązku podatkowego zgodnie z przepisami o podatku od towarów i usług. Powyższy obowiązek podatkowy będzie dotyczył zakresu wskazanego w poniższej tabeli:</w:t>
      </w:r>
    </w:p>
    <w:p w:rsidR="00150126" w:rsidRPr="005642A4" w:rsidRDefault="00150126" w:rsidP="00150126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9396" w:type="dxa"/>
        <w:tblInd w:w="4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5"/>
        <w:gridCol w:w="5810"/>
        <w:gridCol w:w="3021"/>
      </w:tblGrid>
      <w:tr w:rsidR="00150126" w:rsidRPr="005642A4" w:rsidTr="001258B1">
        <w:trPr>
          <w:trHeight w:val="433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150126" w:rsidRPr="005642A4" w:rsidRDefault="00150126" w:rsidP="001258B1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Lp.</w:t>
            </w:r>
          </w:p>
        </w:tc>
        <w:tc>
          <w:tcPr>
            <w:tcW w:w="58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150126" w:rsidRPr="005642A4" w:rsidRDefault="00150126" w:rsidP="001258B1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Nazwa(rodzaj) towaru/usługi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  <w:vAlign w:val="center"/>
          </w:tcPr>
          <w:p w:rsidR="00150126" w:rsidRPr="005642A4" w:rsidRDefault="00150126" w:rsidP="001258B1">
            <w:pPr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Wartość bez kwoty podatku</w:t>
            </w:r>
          </w:p>
        </w:tc>
      </w:tr>
      <w:tr w:rsidR="00150126" w:rsidRPr="005642A4" w:rsidTr="001258B1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150126" w:rsidRPr="005642A4" w:rsidRDefault="00150126" w:rsidP="001258B1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  <w:tr w:rsidR="00150126" w:rsidRPr="005642A4" w:rsidTr="001258B1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150126" w:rsidRPr="005642A4" w:rsidRDefault="00150126" w:rsidP="001258B1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ind w:firstLine="708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</w:tbl>
    <w:p w:rsidR="007D201E" w:rsidRDefault="007D201E" w:rsidP="007D201E">
      <w:pPr>
        <w:spacing w:after="0"/>
        <w:ind w:left="720" w:right="203"/>
        <w:rPr>
          <w:rFonts w:cs="Tahoma"/>
          <w:b/>
          <w:color w:val="auto"/>
        </w:rPr>
      </w:pPr>
    </w:p>
    <w:p w:rsidR="007D201E" w:rsidRPr="00A5674A" w:rsidRDefault="007D201E" w:rsidP="007D201E">
      <w:pPr>
        <w:spacing w:after="0"/>
        <w:ind w:left="720" w:right="203"/>
        <w:rPr>
          <w:b/>
          <w:color w:val="auto"/>
          <w:u w:val="double"/>
        </w:rPr>
      </w:pPr>
      <w:r w:rsidRPr="00A5674A">
        <w:rPr>
          <w:rFonts w:cs="Tahoma"/>
          <w:b/>
          <w:color w:val="auto"/>
          <w:u w:val="double"/>
        </w:rPr>
        <w:t xml:space="preserve">Część 4  </w:t>
      </w:r>
      <w:r w:rsidRPr="00A5674A">
        <w:rPr>
          <w:b/>
          <w:color w:val="auto"/>
          <w:u w:val="double"/>
        </w:rPr>
        <w:t xml:space="preserve">zamówienia- </w:t>
      </w:r>
    </w:p>
    <w:p w:rsidR="007D201E" w:rsidRPr="00C47F6F" w:rsidRDefault="007D201E" w:rsidP="007D201E">
      <w:pPr>
        <w:spacing w:after="0"/>
        <w:ind w:left="720" w:right="203"/>
        <w:rPr>
          <w:b/>
          <w:color w:val="auto"/>
        </w:rPr>
      </w:pPr>
      <w:r w:rsidRPr="00C47F6F">
        <w:rPr>
          <w:b/>
          <w:color w:val="auto"/>
        </w:rPr>
        <w:t xml:space="preserve">Cena brutto wynosi  …………………………………PLN </w:t>
      </w:r>
    </w:p>
    <w:p w:rsidR="007D201E" w:rsidRDefault="007D201E" w:rsidP="007D201E">
      <w:pPr>
        <w:spacing w:after="0"/>
        <w:ind w:left="720" w:right="203"/>
        <w:rPr>
          <w:rFonts w:cs="Tahoma"/>
          <w:color w:val="000000"/>
        </w:rPr>
      </w:pPr>
      <w:r w:rsidRPr="00C47F6F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A5674A" w:rsidRPr="00C47F6F" w:rsidRDefault="00A5674A" w:rsidP="007D201E">
      <w:pPr>
        <w:spacing w:after="0"/>
        <w:ind w:left="720" w:right="203"/>
        <w:rPr>
          <w:rFonts w:cs="Tahoma"/>
          <w:color w:val="000000"/>
        </w:rPr>
      </w:pPr>
    </w:p>
    <w:p w:rsidR="007D201E" w:rsidRDefault="007D201E" w:rsidP="007D201E">
      <w:pPr>
        <w:spacing w:after="0"/>
        <w:ind w:right="203"/>
        <w:rPr>
          <w:rFonts w:cs="Tahoma"/>
          <w:color w:val="000000"/>
        </w:rPr>
      </w:pPr>
      <w:r w:rsidRPr="00C47F6F">
        <w:rPr>
          <w:rFonts w:cs="Tahoma"/>
          <w:b/>
          <w:color w:val="000000"/>
        </w:rPr>
        <w:t>Termin realizacji zamówienia od daty przesłania zamówienia wyniesie</w:t>
      </w:r>
      <w:r w:rsidRPr="00C47F6F">
        <w:rPr>
          <w:rFonts w:cs="Tahoma"/>
          <w:color w:val="000000"/>
        </w:rPr>
        <w:t xml:space="preserve"> ……….. dni (</w:t>
      </w:r>
      <w:r w:rsidRPr="00C47F6F">
        <w:rPr>
          <w:rFonts w:cs="Tahoma"/>
          <w:b/>
          <w:color w:val="000000"/>
        </w:rPr>
        <w:t xml:space="preserve">maksymalnie </w:t>
      </w:r>
      <w:r w:rsidR="002C19E8">
        <w:rPr>
          <w:rFonts w:cs="Tahoma"/>
          <w:b/>
          <w:color w:val="000000"/>
        </w:rPr>
        <w:t>10</w:t>
      </w:r>
      <w:r w:rsidRPr="00C47F6F">
        <w:rPr>
          <w:rFonts w:cs="Tahoma"/>
          <w:b/>
          <w:color w:val="000000"/>
        </w:rPr>
        <w:t xml:space="preserve"> dni</w:t>
      </w:r>
      <w:r w:rsidRPr="00C47F6F">
        <w:rPr>
          <w:rFonts w:cs="Tahoma"/>
          <w:color w:val="000000"/>
        </w:rPr>
        <w:t xml:space="preserve"> minimalnie </w:t>
      </w:r>
      <w:r>
        <w:rPr>
          <w:rFonts w:cs="Tahoma"/>
          <w:color w:val="000000"/>
        </w:rPr>
        <w:t>5 dni</w:t>
      </w:r>
      <w:r w:rsidRPr="00C47F6F">
        <w:rPr>
          <w:rFonts w:cs="Tahoma"/>
          <w:color w:val="000000"/>
        </w:rPr>
        <w:t>)</w:t>
      </w:r>
    </w:p>
    <w:p w:rsidR="00A5674A" w:rsidRPr="00C47F6F" w:rsidRDefault="00A5674A" w:rsidP="007D201E">
      <w:pPr>
        <w:spacing w:after="0"/>
        <w:ind w:right="203"/>
        <w:rPr>
          <w:rFonts w:cs="Tahoma"/>
          <w:color w:val="000000"/>
        </w:rPr>
      </w:pPr>
    </w:p>
    <w:p w:rsidR="007D201E" w:rsidRPr="005642A4" w:rsidRDefault="007D201E" w:rsidP="007D201E">
      <w:pPr>
        <w:spacing w:after="0" w:line="240" w:lineRule="auto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>oświadczam, że:</w:t>
      </w:r>
    </w:p>
    <w:p w:rsidR="00150126" w:rsidRPr="005642A4" w:rsidRDefault="00150126" w:rsidP="001258B1">
      <w:pPr>
        <w:numPr>
          <w:ilvl w:val="0"/>
          <w:numId w:val="10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nie będzie</w:t>
      </w:r>
      <w:r w:rsidRPr="00150126">
        <w:rPr>
          <w:rStyle w:val="Odwoanieprzypisudolnego"/>
          <w:rFonts w:cs="Tahoma"/>
          <w:b/>
          <w:color w:val="auto"/>
          <w:sz w:val="36"/>
          <w:szCs w:val="36"/>
        </w:rPr>
        <w:footnoteReference w:customMarkFollows="1" w:id="4"/>
        <w:sym w:font="Symbol" w:char="F02A"/>
      </w:r>
      <w:r w:rsidRPr="005642A4">
        <w:rPr>
          <w:rFonts w:cs="Tahoma"/>
          <w:color w:val="auto"/>
        </w:rPr>
        <w:t xml:space="preserve"> prowadził do powstania u Zamawiającego obowiązku podatkowego zgodnie z przepisami o podatku od towarów i usług.</w:t>
      </w:r>
    </w:p>
    <w:p w:rsidR="00150126" w:rsidRDefault="00150126" w:rsidP="001258B1">
      <w:pPr>
        <w:numPr>
          <w:ilvl w:val="0"/>
          <w:numId w:val="10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będzie</w:t>
      </w:r>
      <w:r>
        <w:rPr>
          <w:rFonts w:cs="Tahoma"/>
          <w:b/>
          <w:color w:val="auto"/>
        </w:rPr>
        <w:t>*</w:t>
      </w:r>
      <w:r w:rsidRPr="005642A4">
        <w:rPr>
          <w:rFonts w:cs="Tahoma"/>
          <w:color w:val="auto"/>
        </w:rPr>
        <w:t xml:space="preserve"> prowadził do powstania u Zamawiającego obowiązku podatkowego zgodnie z przepisami o podatku od towarów i usług. Powyższy obowiązek podatkowy będzie dotyczył zakresu wskazanego w poniższej tabeli:</w:t>
      </w:r>
    </w:p>
    <w:p w:rsidR="00A5674A" w:rsidRPr="005642A4" w:rsidRDefault="00A5674A" w:rsidP="00A5674A">
      <w:pPr>
        <w:spacing w:after="0" w:line="240" w:lineRule="auto"/>
        <w:ind w:left="1134"/>
        <w:jc w:val="both"/>
        <w:rPr>
          <w:rFonts w:cs="Tahoma"/>
          <w:color w:val="auto"/>
        </w:rPr>
      </w:pPr>
    </w:p>
    <w:p w:rsidR="00150126" w:rsidRPr="005642A4" w:rsidRDefault="00150126" w:rsidP="00150126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9396" w:type="dxa"/>
        <w:tblInd w:w="4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5"/>
        <w:gridCol w:w="5810"/>
        <w:gridCol w:w="3021"/>
      </w:tblGrid>
      <w:tr w:rsidR="00150126" w:rsidRPr="005642A4" w:rsidTr="001258B1">
        <w:trPr>
          <w:trHeight w:val="433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150126" w:rsidRPr="005642A4" w:rsidRDefault="00150126" w:rsidP="001258B1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Lp.</w:t>
            </w:r>
          </w:p>
        </w:tc>
        <w:tc>
          <w:tcPr>
            <w:tcW w:w="58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150126" w:rsidRPr="005642A4" w:rsidRDefault="00150126" w:rsidP="001258B1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Nazwa(rodzaj) towaru/usługi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  <w:vAlign w:val="center"/>
          </w:tcPr>
          <w:p w:rsidR="00150126" w:rsidRPr="005642A4" w:rsidRDefault="00150126" w:rsidP="001258B1">
            <w:pPr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Wartość bez kwoty podatku</w:t>
            </w:r>
          </w:p>
        </w:tc>
      </w:tr>
      <w:tr w:rsidR="00150126" w:rsidRPr="005642A4" w:rsidTr="001258B1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150126" w:rsidRPr="005642A4" w:rsidRDefault="00150126" w:rsidP="001258B1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  <w:tr w:rsidR="00150126" w:rsidRPr="005642A4" w:rsidTr="001258B1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150126" w:rsidRPr="005642A4" w:rsidRDefault="00150126" w:rsidP="001258B1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ind w:firstLine="708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</w:tbl>
    <w:p w:rsidR="007D201E" w:rsidRPr="00C47F6F" w:rsidRDefault="007D201E" w:rsidP="007D201E">
      <w:pPr>
        <w:spacing w:after="0"/>
        <w:ind w:left="720" w:right="203"/>
        <w:rPr>
          <w:rFonts w:cs="Tahoma"/>
          <w:b/>
          <w:color w:val="auto"/>
        </w:rPr>
      </w:pPr>
    </w:p>
    <w:p w:rsidR="007D201E" w:rsidRPr="00A5674A" w:rsidRDefault="007D201E" w:rsidP="007D201E">
      <w:pPr>
        <w:spacing w:after="0"/>
        <w:ind w:left="720" w:right="203"/>
        <w:rPr>
          <w:b/>
          <w:color w:val="auto"/>
          <w:u w:val="double"/>
        </w:rPr>
      </w:pPr>
      <w:r w:rsidRPr="00A5674A">
        <w:rPr>
          <w:rFonts w:cs="Tahoma"/>
          <w:b/>
          <w:color w:val="auto"/>
          <w:u w:val="double"/>
        </w:rPr>
        <w:t xml:space="preserve">Część 5  </w:t>
      </w:r>
      <w:r w:rsidRPr="00A5674A">
        <w:rPr>
          <w:b/>
          <w:color w:val="auto"/>
          <w:u w:val="double"/>
        </w:rPr>
        <w:t xml:space="preserve">zamówienia- </w:t>
      </w:r>
    </w:p>
    <w:p w:rsidR="007D201E" w:rsidRPr="00C47F6F" w:rsidRDefault="007D201E" w:rsidP="007D201E">
      <w:pPr>
        <w:spacing w:after="0"/>
        <w:ind w:left="720" w:right="203"/>
        <w:rPr>
          <w:b/>
          <w:color w:val="auto"/>
        </w:rPr>
      </w:pPr>
      <w:r w:rsidRPr="00C47F6F">
        <w:rPr>
          <w:b/>
          <w:color w:val="auto"/>
        </w:rPr>
        <w:t xml:space="preserve">Cena brutto wynosi  …………………………………PLN </w:t>
      </w:r>
    </w:p>
    <w:p w:rsidR="007D201E" w:rsidRDefault="007D201E" w:rsidP="007D201E">
      <w:pPr>
        <w:spacing w:after="0"/>
        <w:ind w:left="720" w:right="203"/>
        <w:rPr>
          <w:rFonts w:cs="Tahoma"/>
          <w:color w:val="000000"/>
        </w:rPr>
      </w:pPr>
      <w:r w:rsidRPr="00C47F6F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A5674A" w:rsidRPr="00C47F6F" w:rsidRDefault="00A5674A" w:rsidP="007D201E">
      <w:pPr>
        <w:spacing w:after="0"/>
        <w:ind w:left="720" w:right="203"/>
        <w:rPr>
          <w:rFonts w:cs="Tahoma"/>
          <w:color w:val="000000"/>
        </w:rPr>
      </w:pPr>
    </w:p>
    <w:p w:rsidR="007D201E" w:rsidRDefault="007D201E" w:rsidP="007D201E">
      <w:pPr>
        <w:spacing w:after="0"/>
        <w:ind w:right="203"/>
        <w:rPr>
          <w:rFonts w:cs="Tahoma"/>
          <w:color w:val="000000"/>
        </w:rPr>
      </w:pPr>
      <w:r w:rsidRPr="00C47F6F">
        <w:rPr>
          <w:rFonts w:cs="Tahoma"/>
          <w:b/>
          <w:color w:val="000000"/>
        </w:rPr>
        <w:t>Termin realizacji zamówienia od daty przesłania zamówienia wyniesie</w:t>
      </w:r>
      <w:r w:rsidRPr="00C47F6F">
        <w:rPr>
          <w:rFonts w:cs="Tahoma"/>
          <w:color w:val="000000"/>
        </w:rPr>
        <w:t xml:space="preserve"> ……….. dni (</w:t>
      </w:r>
      <w:r w:rsidRPr="00C47F6F">
        <w:rPr>
          <w:rFonts w:cs="Tahoma"/>
          <w:b/>
          <w:color w:val="000000"/>
        </w:rPr>
        <w:t xml:space="preserve">maksymalnie </w:t>
      </w:r>
      <w:r w:rsidR="002C19E8">
        <w:rPr>
          <w:rFonts w:cs="Tahoma"/>
          <w:b/>
          <w:color w:val="000000"/>
        </w:rPr>
        <w:t>10</w:t>
      </w:r>
      <w:r w:rsidRPr="00C47F6F">
        <w:rPr>
          <w:rFonts w:cs="Tahoma"/>
          <w:b/>
          <w:color w:val="000000"/>
        </w:rPr>
        <w:t xml:space="preserve"> dni</w:t>
      </w:r>
      <w:r w:rsidRPr="00C47F6F">
        <w:rPr>
          <w:rFonts w:cs="Tahoma"/>
          <w:color w:val="000000"/>
        </w:rPr>
        <w:t xml:space="preserve"> minimalnie </w:t>
      </w:r>
      <w:r>
        <w:rPr>
          <w:rFonts w:cs="Tahoma"/>
          <w:color w:val="000000"/>
        </w:rPr>
        <w:t>5 dni</w:t>
      </w:r>
      <w:r w:rsidRPr="00C47F6F">
        <w:rPr>
          <w:rFonts w:cs="Tahoma"/>
          <w:color w:val="000000"/>
        </w:rPr>
        <w:t>)</w:t>
      </w:r>
    </w:p>
    <w:p w:rsidR="00A5674A" w:rsidRPr="00C47F6F" w:rsidRDefault="00A5674A" w:rsidP="007D201E">
      <w:pPr>
        <w:spacing w:after="0"/>
        <w:ind w:right="203"/>
        <w:rPr>
          <w:rFonts w:cs="Tahoma"/>
          <w:color w:val="000000"/>
        </w:rPr>
      </w:pPr>
    </w:p>
    <w:p w:rsidR="007D201E" w:rsidRPr="005642A4" w:rsidRDefault="007D201E" w:rsidP="007D201E">
      <w:pPr>
        <w:spacing w:after="0" w:line="240" w:lineRule="auto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>oświadczam, że:</w:t>
      </w:r>
    </w:p>
    <w:p w:rsidR="00150126" w:rsidRPr="005642A4" w:rsidRDefault="00150126" w:rsidP="001258B1">
      <w:pPr>
        <w:numPr>
          <w:ilvl w:val="0"/>
          <w:numId w:val="12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nie będzie</w:t>
      </w:r>
      <w:r w:rsidRPr="00150126">
        <w:rPr>
          <w:rStyle w:val="Odwoanieprzypisudolnego"/>
          <w:rFonts w:cs="Tahoma"/>
          <w:b/>
          <w:color w:val="auto"/>
          <w:sz w:val="36"/>
          <w:szCs w:val="36"/>
        </w:rPr>
        <w:footnoteReference w:customMarkFollows="1" w:id="5"/>
        <w:sym w:font="Symbol" w:char="F02A"/>
      </w:r>
      <w:r w:rsidRPr="005642A4">
        <w:rPr>
          <w:rFonts w:cs="Tahoma"/>
          <w:color w:val="auto"/>
        </w:rPr>
        <w:t xml:space="preserve"> prowadził do powstania u Zamawiającego obowiązku podatkowego zgodnie z przepisami o podatku od towarów i usług.</w:t>
      </w:r>
    </w:p>
    <w:p w:rsidR="00150126" w:rsidRPr="005642A4" w:rsidRDefault="00150126" w:rsidP="001258B1">
      <w:pPr>
        <w:numPr>
          <w:ilvl w:val="0"/>
          <w:numId w:val="12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będzie</w:t>
      </w:r>
      <w:r>
        <w:rPr>
          <w:rFonts w:cs="Tahoma"/>
          <w:b/>
          <w:color w:val="auto"/>
        </w:rPr>
        <w:t>*</w:t>
      </w:r>
      <w:r w:rsidRPr="005642A4">
        <w:rPr>
          <w:rFonts w:cs="Tahoma"/>
          <w:color w:val="auto"/>
        </w:rPr>
        <w:t xml:space="preserve"> prowadził do powstania u Zamawiającego obowiązku podatkowego zgodnie z przepisami o podatku od towarów i usług. Powyższy obowiązek podatkowy będzie dotyczył zakresu wskazanego w poniższej tabeli:</w:t>
      </w:r>
    </w:p>
    <w:p w:rsidR="00150126" w:rsidRPr="005642A4" w:rsidRDefault="00150126" w:rsidP="00150126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9396" w:type="dxa"/>
        <w:tblInd w:w="4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5"/>
        <w:gridCol w:w="5810"/>
        <w:gridCol w:w="3021"/>
      </w:tblGrid>
      <w:tr w:rsidR="00150126" w:rsidRPr="005642A4" w:rsidTr="001258B1">
        <w:trPr>
          <w:trHeight w:val="433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150126" w:rsidRPr="005642A4" w:rsidRDefault="00150126" w:rsidP="001258B1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Lp.</w:t>
            </w:r>
          </w:p>
        </w:tc>
        <w:tc>
          <w:tcPr>
            <w:tcW w:w="58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150126" w:rsidRPr="005642A4" w:rsidRDefault="00150126" w:rsidP="001258B1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Nazwa(rodzaj) towaru/usługi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  <w:vAlign w:val="center"/>
          </w:tcPr>
          <w:p w:rsidR="00150126" w:rsidRPr="005642A4" w:rsidRDefault="00150126" w:rsidP="001258B1">
            <w:pPr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Wartość bez kwoty podatku</w:t>
            </w:r>
          </w:p>
        </w:tc>
      </w:tr>
      <w:tr w:rsidR="00150126" w:rsidRPr="005642A4" w:rsidTr="001258B1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150126" w:rsidRPr="005642A4" w:rsidRDefault="00150126" w:rsidP="001258B1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  <w:tr w:rsidR="00150126" w:rsidRPr="005642A4" w:rsidTr="001258B1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150126" w:rsidRPr="005642A4" w:rsidRDefault="00150126" w:rsidP="001258B1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ind w:firstLine="708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150126" w:rsidRPr="005642A4" w:rsidRDefault="00150126" w:rsidP="001258B1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</w:tbl>
    <w:p w:rsidR="007D201E" w:rsidRDefault="007D201E" w:rsidP="007D201E">
      <w:pPr>
        <w:spacing w:after="0"/>
        <w:ind w:left="720" w:right="203"/>
        <w:rPr>
          <w:rFonts w:cs="Tahoma"/>
          <w:b/>
          <w:color w:val="000000"/>
        </w:rPr>
      </w:pPr>
    </w:p>
    <w:p w:rsidR="007E3A8B" w:rsidRDefault="007E3A8B" w:rsidP="007E3A8B">
      <w:pPr>
        <w:spacing w:after="0" w:line="240" w:lineRule="auto"/>
        <w:ind w:left="714"/>
        <w:jc w:val="both"/>
        <w:rPr>
          <w:rFonts w:cs="Tahoma"/>
          <w:color w:val="auto"/>
        </w:rPr>
      </w:pPr>
    </w:p>
    <w:p w:rsidR="00F84ED9" w:rsidRDefault="00F84ED9" w:rsidP="00F84ED9">
      <w:pPr>
        <w:numPr>
          <w:ilvl w:val="1"/>
          <w:numId w:val="2"/>
        </w:numPr>
        <w:spacing w:after="60" w:line="240" w:lineRule="auto"/>
        <w:ind w:left="714" w:hanging="357"/>
        <w:jc w:val="both"/>
        <w:rPr>
          <w:rFonts w:cs="Tahoma"/>
          <w:color w:val="auto"/>
        </w:rPr>
      </w:pPr>
      <w:r>
        <w:rPr>
          <w:rFonts w:cs="Tahoma"/>
          <w:color w:val="auto"/>
        </w:rPr>
        <w:t>gwarantuję wykonanie przedmiotu zamówienia w terminach określonych w SIWZ</w:t>
      </w:r>
    </w:p>
    <w:p w:rsidR="007D201E" w:rsidRPr="00383512" w:rsidRDefault="007D201E" w:rsidP="00F84ED9">
      <w:pPr>
        <w:numPr>
          <w:ilvl w:val="1"/>
          <w:numId w:val="2"/>
        </w:numPr>
        <w:spacing w:after="6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jest ważna przez </w:t>
      </w:r>
      <w:r>
        <w:rPr>
          <w:rFonts w:cs="Tahoma"/>
          <w:b/>
          <w:color w:val="auto"/>
        </w:rPr>
        <w:t>30</w:t>
      </w:r>
      <w:r w:rsidRPr="00C77422">
        <w:rPr>
          <w:rFonts w:cs="Tahoma"/>
          <w:b/>
          <w:color w:val="auto"/>
        </w:rPr>
        <w:t xml:space="preserve"> dni</w:t>
      </w:r>
      <w:r w:rsidRPr="00383512">
        <w:rPr>
          <w:rFonts w:cs="Tahoma"/>
          <w:color w:val="auto"/>
        </w:rPr>
        <w:t xml:space="preserve">, </w:t>
      </w:r>
    </w:p>
    <w:p w:rsidR="007D201E" w:rsidRPr="00383512" w:rsidRDefault="007D201E" w:rsidP="00F84ED9">
      <w:pPr>
        <w:numPr>
          <w:ilvl w:val="1"/>
          <w:numId w:val="2"/>
        </w:numPr>
        <w:spacing w:after="6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oświadczam, że spełniam warunki udziału w postępowaniu, i przedkładam dokumenty </w:t>
      </w:r>
      <w:r w:rsidRPr="00383512">
        <w:rPr>
          <w:rFonts w:cs="Tahoma"/>
          <w:color w:val="auto"/>
        </w:rPr>
        <w:br/>
        <w:t>i oświadczenia potwierdzające spełnianie tych warunków;</w:t>
      </w:r>
    </w:p>
    <w:p w:rsidR="007D201E" w:rsidRDefault="007D201E" w:rsidP="00F84ED9">
      <w:pPr>
        <w:numPr>
          <w:ilvl w:val="1"/>
          <w:numId w:val="2"/>
        </w:numPr>
        <w:spacing w:after="6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akceptuję </w:t>
      </w:r>
      <w:proofErr w:type="spellStart"/>
      <w:r w:rsidRPr="00383512">
        <w:rPr>
          <w:rFonts w:cs="Tahoma"/>
          <w:color w:val="auto"/>
        </w:rPr>
        <w:t>(em</w:t>
      </w:r>
      <w:proofErr w:type="spellEnd"/>
      <w:r w:rsidRPr="00383512">
        <w:rPr>
          <w:rFonts w:cs="Tahoma"/>
          <w:color w:val="auto"/>
        </w:rPr>
        <w:t xml:space="preserve">y) bez zastrzeżeń wzór Umowy przedstawiony w załączniku nr </w:t>
      </w:r>
      <w:r>
        <w:rPr>
          <w:rFonts w:cs="Tahoma"/>
          <w:color w:val="auto"/>
        </w:rPr>
        <w:t xml:space="preserve">5 </w:t>
      </w:r>
      <w:r w:rsidRPr="00383512">
        <w:rPr>
          <w:rFonts w:cs="Tahoma"/>
          <w:color w:val="auto"/>
        </w:rPr>
        <w:t>SIWZ,</w:t>
      </w:r>
    </w:p>
    <w:p w:rsidR="007D201E" w:rsidRPr="00383512" w:rsidRDefault="007D201E" w:rsidP="00F84ED9">
      <w:pPr>
        <w:numPr>
          <w:ilvl w:val="1"/>
          <w:numId w:val="2"/>
        </w:numPr>
        <w:spacing w:after="6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w przypadku uznania mojej (naszej) oferty za najkorzystniejszą zobowiązuję</w:t>
      </w:r>
      <w:proofErr w:type="spellStart"/>
      <w:r w:rsidRPr="00383512">
        <w:rPr>
          <w:rFonts w:cs="Tahoma"/>
          <w:color w:val="auto"/>
        </w:rPr>
        <w:t>(em</w:t>
      </w:r>
      <w:proofErr w:type="spellEnd"/>
      <w:r w:rsidRPr="00383512">
        <w:rPr>
          <w:rFonts w:cs="Tahoma"/>
          <w:color w:val="auto"/>
        </w:rPr>
        <w:t xml:space="preserve">y) </w:t>
      </w:r>
      <w:r w:rsidRPr="00383512">
        <w:rPr>
          <w:rFonts w:cs="Tahoma"/>
          <w:color w:val="auto"/>
        </w:rPr>
        <w:br/>
        <w:t xml:space="preserve">się zawrzeć umowę w miejscu i terminie, jakie zostaną wskazane przez Zamawiającego, </w:t>
      </w:r>
    </w:p>
    <w:p w:rsidR="007D201E" w:rsidRDefault="007D201E" w:rsidP="00F84ED9">
      <w:pPr>
        <w:numPr>
          <w:ilvl w:val="1"/>
          <w:numId w:val="2"/>
        </w:numPr>
        <w:spacing w:after="6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składam(y) niniejszą ofertę </w:t>
      </w:r>
      <w:r w:rsidRPr="00383512">
        <w:rPr>
          <w:rFonts w:cs="Tahoma"/>
          <w:i/>
          <w:color w:val="auto"/>
        </w:rPr>
        <w:t>[we własnym imieniu]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 xml:space="preserve">[jako Wykonawcy wspólnie ubiegający się o udzielenie zamówienia] </w:t>
      </w:r>
      <w:r w:rsidRPr="00383512">
        <w:rPr>
          <w:rStyle w:val="Odwoanieprzypisudolnego"/>
          <w:rFonts w:cs="Tahoma"/>
          <w:color w:val="auto"/>
        </w:rPr>
        <w:footnoteReference w:id="6"/>
      </w:r>
      <w:r w:rsidRPr="00383512">
        <w:rPr>
          <w:rFonts w:cs="Tahoma"/>
          <w:color w:val="auto"/>
        </w:rPr>
        <w:t xml:space="preserve">, </w:t>
      </w:r>
    </w:p>
    <w:p w:rsidR="007D201E" w:rsidRPr="00383512" w:rsidRDefault="007D201E" w:rsidP="00F84ED9">
      <w:pPr>
        <w:numPr>
          <w:ilvl w:val="1"/>
          <w:numId w:val="2"/>
        </w:numPr>
        <w:spacing w:after="6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nie uczestniczę(</w:t>
      </w:r>
      <w:proofErr w:type="spellStart"/>
      <w:r w:rsidRPr="00383512">
        <w:rPr>
          <w:rFonts w:cs="Tahoma"/>
          <w:color w:val="auto"/>
        </w:rPr>
        <w:t>ymy</w:t>
      </w:r>
      <w:proofErr w:type="spellEnd"/>
      <w:r w:rsidRPr="00383512">
        <w:rPr>
          <w:rFonts w:cs="Tahoma"/>
          <w:color w:val="auto"/>
        </w:rPr>
        <w:t>) jako Wykonawca w jakiejkolwiek innej ofercie złożonej w celu udzielenia niniejszego zamówienia,</w:t>
      </w:r>
    </w:p>
    <w:p w:rsidR="007D201E" w:rsidRPr="00383512" w:rsidRDefault="007D201E" w:rsidP="00F84ED9">
      <w:pPr>
        <w:numPr>
          <w:ilvl w:val="1"/>
          <w:numId w:val="2"/>
        </w:numPr>
        <w:tabs>
          <w:tab w:val="clear" w:pos="-1260"/>
          <w:tab w:val="num" w:pos="720"/>
        </w:tabs>
        <w:spacing w:after="6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na podstawie art. 8 ust. 3 ustawy z dnia 29 stycznia 2004 r. prawo zamówień publicznych </w:t>
      </w:r>
      <w:r w:rsidRPr="00383512">
        <w:rPr>
          <w:rFonts w:cs="Tahoma"/>
          <w:i/>
          <w:color w:val="auto"/>
        </w:rPr>
        <w:t>[żadne z informacji zawartych w ofercie nie stanowią tajemnicy przedsiębiorstwa w rozumieniu przepisów o zwalczaniu nieuczciwej konkurencji]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 xml:space="preserve">[wskazane poniżej informacje zawarte w ofercie stanowią tajemnicę przedsiębiorstwa w rozumieniu przepisów </w:t>
      </w:r>
      <w:r w:rsidRPr="00383512">
        <w:rPr>
          <w:rFonts w:cs="Tahoma"/>
          <w:i/>
          <w:color w:val="auto"/>
        </w:rPr>
        <w:lastRenderedPageBreak/>
        <w:t>o zwalczaniu nieuczciwej konkurencji i w związku z niniejszym nie mogą być one udostępniane, w szczególności innym uczestnikom postępowania]</w:t>
      </w:r>
      <w:r w:rsidRPr="00383512">
        <w:rPr>
          <w:rStyle w:val="Odwoanieprzypisudolnego"/>
          <w:rFonts w:cs="Tahoma"/>
          <w:color w:val="auto"/>
        </w:rPr>
        <w:footnoteReference w:id="7"/>
      </w:r>
      <w:r w:rsidRPr="00383512">
        <w:rPr>
          <w:rFonts w:cs="Tahoma"/>
          <w:color w:val="auto"/>
        </w:rPr>
        <w:t>:</w:t>
      </w:r>
    </w:p>
    <w:p w:rsidR="007D201E" w:rsidRPr="00383512" w:rsidRDefault="007D201E" w:rsidP="007D201E">
      <w:pPr>
        <w:spacing w:after="0"/>
        <w:ind w:left="714"/>
        <w:rPr>
          <w:rFonts w:cs="Tahoma"/>
          <w:color w:val="auto"/>
        </w:rPr>
      </w:pP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4140"/>
        <w:gridCol w:w="1815"/>
        <w:gridCol w:w="1425"/>
      </w:tblGrid>
      <w:tr w:rsidR="007D201E" w:rsidRPr="00383512" w:rsidTr="00E140FB">
        <w:trPr>
          <w:cantSplit/>
          <w:trHeight w:val="360"/>
          <w:jc w:val="center"/>
        </w:trPr>
        <w:tc>
          <w:tcPr>
            <w:tcW w:w="900" w:type="dxa"/>
            <w:vMerge w:val="restart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  <w:r w:rsidRPr="007F078D">
              <w:rPr>
                <w:rFonts w:cs="Tahoma"/>
                <w:color w:val="auto"/>
                <w:lang w:val="pl-PL"/>
              </w:rPr>
              <w:t>l.p.</w:t>
            </w:r>
          </w:p>
        </w:tc>
        <w:tc>
          <w:tcPr>
            <w:tcW w:w="4140" w:type="dxa"/>
            <w:vMerge w:val="restart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7F078D">
              <w:rPr>
                <w:rFonts w:cs="Tahoma"/>
                <w:color w:val="auto"/>
                <w:lang w:val="pl-PL"/>
              </w:rPr>
              <w:t>Oznaczenie rodzaju (nazwy) informacji</w:t>
            </w:r>
          </w:p>
        </w:tc>
        <w:tc>
          <w:tcPr>
            <w:tcW w:w="3240" w:type="dxa"/>
            <w:gridSpan w:val="2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7F078D">
              <w:rPr>
                <w:rFonts w:cs="Tahoma"/>
                <w:color w:val="auto"/>
                <w:lang w:val="pl-PL"/>
              </w:rPr>
              <w:t xml:space="preserve">Strony w ofercie </w:t>
            </w:r>
          </w:p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7F078D">
              <w:rPr>
                <w:rFonts w:cs="Tahoma"/>
                <w:color w:val="auto"/>
                <w:lang w:val="pl-PL"/>
              </w:rPr>
              <w:t xml:space="preserve">(wyrażone cyfrą) </w:t>
            </w:r>
          </w:p>
        </w:tc>
      </w:tr>
      <w:tr w:rsidR="007D201E" w:rsidRPr="00383512" w:rsidTr="00E140FB">
        <w:trPr>
          <w:cantSplit/>
          <w:trHeight w:val="324"/>
          <w:jc w:val="center"/>
        </w:trPr>
        <w:tc>
          <w:tcPr>
            <w:tcW w:w="900" w:type="dxa"/>
            <w:vMerge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4140" w:type="dxa"/>
            <w:vMerge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1815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7F078D">
              <w:rPr>
                <w:rFonts w:cs="Tahoma"/>
                <w:color w:val="auto"/>
                <w:lang w:val="pl-PL"/>
              </w:rPr>
              <w:t>od</w:t>
            </w:r>
          </w:p>
        </w:tc>
        <w:tc>
          <w:tcPr>
            <w:tcW w:w="1425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7F078D">
              <w:rPr>
                <w:rFonts w:cs="Tahoma"/>
                <w:color w:val="auto"/>
                <w:lang w:val="pl-PL"/>
              </w:rPr>
              <w:t>do</w:t>
            </w:r>
          </w:p>
        </w:tc>
      </w:tr>
      <w:tr w:rsidR="007D201E" w:rsidRPr="00383512" w:rsidTr="00E140FB">
        <w:trPr>
          <w:cantSplit/>
          <w:jc w:val="center"/>
        </w:trPr>
        <w:tc>
          <w:tcPr>
            <w:tcW w:w="900" w:type="dxa"/>
          </w:tcPr>
          <w:p w:rsidR="007D201E" w:rsidRPr="007F078D" w:rsidRDefault="007D201E" w:rsidP="001258B1">
            <w:pPr>
              <w:pStyle w:val="Tekstpodstawowy2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4140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1815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1425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</w:tr>
    </w:tbl>
    <w:p w:rsidR="007D201E" w:rsidRDefault="007D201E" w:rsidP="007D201E">
      <w:pPr>
        <w:spacing w:after="0" w:line="240" w:lineRule="auto"/>
        <w:rPr>
          <w:rFonts w:cs="Tahoma"/>
          <w:color w:val="auto"/>
          <w:sz w:val="20"/>
          <w:szCs w:val="20"/>
        </w:rPr>
      </w:pPr>
    </w:p>
    <w:p w:rsidR="007D201E" w:rsidRDefault="007D201E" w:rsidP="007D201E">
      <w:pPr>
        <w:spacing w:after="0" w:line="240" w:lineRule="auto"/>
        <w:rPr>
          <w:rFonts w:cs="Tahoma"/>
          <w:color w:val="auto"/>
          <w:sz w:val="20"/>
          <w:szCs w:val="20"/>
        </w:rPr>
      </w:pPr>
      <w:r w:rsidRPr="003C7039">
        <w:rPr>
          <w:rFonts w:cs="Tahoma"/>
          <w:color w:val="auto"/>
          <w:sz w:val="20"/>
          <w:szCs w:val="20"/>
        </w:rPr>
        <w:t>Uzasadnienie zastrzeżenia dokumentów: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84ED9" w:rsidRPr="003C7039" w:rsidRDefault="00F84ED9" w:rsidP="007D201E">
      <w:pPr>
        <w:spacing w:after="0" w:line="240" w:lineRule="auto"/>
        <w:rPr>
          <w:rFonts w:cs="Tahoma"/>
          <w:color w:val="auto"/>
          <w:sz w:val="20"/>
          <w:szCs w:val="20"/>
        </w:rPr>
      </w:pPr>
    </w:p>
    <w:p w:rsidR="007D201E" w:rsidRPr="00383512" w:rsidRDefault="007D201E" w:rsidP="001258B1">
      <w:pPr>
        <w:numPr>
          <w:ilvl w:val="1"/>
          <w:numId w:val="2"/>
        </w:numPr>
        <w:spacing w:after="0" w:line="240" w:lineRule="auto"/>
        <w:ind w:left="720" w:hanging="360"/>
        <w:jc w:val="both"/>
        <w:rPr>
          <w:rFonts w:cs="Tahoma"/>
          <w:color w:val="auto"/>
        </w:rPr>
      </w:pPr>
      <w:r w:rsidRPr="00383512">
        <w:rPr>
          <w:rFonts w:cs="Tahoma"/>
          <w:i/>
          <w:color w:val="auto"/>
        </w:rPr>
        <w:t xml:space="preserve">[nie zamierzam(y) powierzać do </w:t>
      </w:r>
      <w:proofErr w:type="spellStart"/>
      <w:r w:rsidRPr="00383512">
        <w:rPr>
          <w:rFonts w:cs="Tahoma"/>
          <w:i/>
          <w:color w:val="auto"/>
        </w:rPr>
        <w:t>podwykonania</w:t>
      </w:r>
      <w:proofErr w:type="spellEnd"/>
      <w:r w:rsidRPr="00383512">
        <w:rPr>
          <w:rFonts w:cs="Tahoma"/>
          <w:i/>
          <w:color w:val="auto"/>
        </w:rPr>
        <w:t xml:space="preserve"> żadnej części niniejszego zamówienia]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>[następujące części niniejszego zamówienia zamierzam(y) powierzyć podwykonawcom]</w:t>
      </w:r>
      <w:r w:rsidRPr="00383512">
        <w:rPr>
          <w:rFonts w:cs="Tahoma"/>
          <w:color w:val="auto"/>
        </w:rPr>
        <w:t xml:space="preserve"> </w:t>
      </w:r>
      <w:r w:rsidRPr="00383512">
        <w:rPr>
          <w:rStyle w:val="Odwoanieprzypisudolnego"/>
          <w:rFonts w:cs="Tahoma"/>
          <w:color w:val="auto"/>
        </w:rPr>
        <w:footnoteReference w:id="8"/>
      </w:r>
      <w:r w:rsidRPr="00383512">
        <w:rPr>
          <w:rFonts w:cs="Tahoma"/>
          <w:color w:val="auto"/>
        </w:rPr>
        <w:t xml:space="preserve">: </w:t>
      </w:r>
    </w:p>
    <w:p w:rsidR="007D201E" w:rsidRPr="00383512" w:rsidRDefault="007D201E" w:rsidP="007D201E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7200"/>
      </w:tblGrid>
      <w:tr w:rsidR="007D201E" w:rsidRPr="00383512" w:rsidTr="00E140FB">
        <w:trPr>
          <w:jc w:val="center"/>
        </w:trPr>
        <w:tc>
          <w:tcPr>
            <w:tcW w:w="900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  <w:r w:rsidRPr="007F078D">
              <w:rPr>
                <w:rFonts w:cs="Tahoma"/>
                <w:color w:val="auto"/>
                <w:lang w:val="pl-PL"/>
              </w:rPr>
              <w:t>l.p.</w:t>
            </w:r>
          </w:p>
        </w:tc>
        <w:tc>
          <w:tcPr>
            <w:tcW w:w="7200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7F078D">
              <w:rPr>
                <w:rFonts w:cs="Tahoma"/>
                <w:color w:val="auto"/>
                <w:lang w:val="pl-PL"/>
              </w:rPr>
              <w:t xml:space="preserve">Nazwa części zamówienia </w:t>
            </w:r>
          </w:p>
        </w:tc>
      </w:tr>
      <w:tr w:rsidR="007D201E" w:rsidRPr="00383512" w:rsidTr="00E140FB">
        <w:trPr>
          <w:jc w:val="center"/>
        </w:trPr>
        <w:tc>
          <w:tcPr>
            <w:tcW w:w="900" w:type="dxa"/>
          </w:tcPr>
          <w:p w:rsidR="007D201E" w:rsidRPr="007F078D" w:rsidRDefault="007D201E" w:rsidP="001258B1">
            <w:pPr>
              <w:pStyle w:val="Tekstpodstawowy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7200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</w:tr>
    </w:tbl>
    <w:p w:rsidR="00F84ED9" w:rsidRDefault="00F84ED9" w:rsidP="007D201E">
      <w:pPr>
        <w:autoSpaceDE w:val="0"/>
        <w:rPr>
          <w:rFonts w:cs="Tahoma"/>
          <w:bCs/>
          <w:color w:val="auto"/>
        </w:rPr>
      </w:pPr>
    </w:p>
    <w:p w:rsidR="007D201E" w:rsidRDefault="007D201E" w:rsidP="007D201E">
      <w:pPr>
        <w:autoSpaceDE w:val="0"/>
        <w:rPr>
          <w:rFonts w:cs="Tahoma"/>
          <w:bCs/>
          <w:color w:val="auto"/>
        </w:rPr>
      </w:pPr>
      <w:r w:rsidRPr="00383512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7D201E" w:rsidRPr="00383512" w:rsidRDefault="007D201E" w:rsidP="007D201E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5. 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7D201E" w:rsidRPr="00383512" w:rsidTr="00E140FB">
        <w:trPr>
          <w:jc w:val="center"/>
        </w:trPr>
        <w:tc>
          <w:tcPr>
            <w:tcW w:w="54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7D201E" w:rsidRPr="00383512" w:rsidTr="00F84ED9">
        <w:trPr>
          <w:trHeight w:val="543"/>
          <w:jc w:val="center"/>
        </w:trPr>
        <w:tc>
          <w:tcPr>
            <w:tcW w:w="54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7D201E" w:rsidRPr="00383512" w:rsidTr="00F84ED9">
        <w:trPr>
          <w:trHeight w:val="543"/>
          <w:jc w:val="center"/>
        </w:trPr>
        <w:tc>
          <w:tcPr>
            <w:tcW w:w="54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BD1965" w:rsidRDefault="00BD1965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BD1965" w:rsidRDefault="00BD1965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BD1965" w:rsidRDefault="00BD1965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BD1965" w:rsidRDefault="00BD1965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F84ED9" w:rsidRDefault="00F84ED9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F84ED9" w:rsidRDefault="00F84ED9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F84ED9" w:rsidRDefault="00F84ED9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F84ED9" w:rsidRDefault="00F84ED9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F84ED9" w:rsidRDefault="00F84ED9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BD1965" w:rsidRDefault="00BD1965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F84ED9" w:rsidRDefault="00F84ED9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B66E9C" w:rsidRPr="007D201E" w:rsidRDefault="00B66E9C" w:rsidP="007D201E"/>
    <w:sectPr w:rsidR="00B66E9C" w:rsidRPr="007D201E" w:rsidSect="00F84ED9">
      <w:headerReference w:type="even" r:id="rId8"/>
      <w:headerReference w:type="default" r:id="rId9"/>
      <w:headerReference w:type="first" r:id="rId10"/>
      <w:pgSz w:w="11906" w:h="16838"/>
      <w:pgMar w:top="2155" w:right="1134" w:bottom="1758" w:left="1134" w:header="709" w:footer="226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B2A" w:rsidRDefault="00863B2A" w:rsidP="007E1CF9">
      <w:pPr>
        <w:spacing w:after="0" w:line="240" w:lineRule="auto"/>
      </w:pPr>
      <w:r>
        <w:separator/>
      </w:r>
    </w:p>
  </w:endnote>
  <w:endnote w:type="continuationSeparator" w:id="0">
    <w:p w:rsidR="00863B2A" w:rsidRDefault="00863B2A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B2A" w:rsidRDefault="00863B2A" w:rsidP="007E1CF9">
      <w:pPr>
        <w:spacing w:after="0" w:line="240" w:lineRule="auto"/>
      </w:pPr>
      <w:r>
        <w:separator/>
      </w:r>
    </w:p>
  </w:footnote>
  <w:footnote w:type="continuationSeparator" w:id="0">
    <w:p w:rsidR="00863B2A" w:rsidRDefault="00863B2A" w:rsidP="007E1CF9">
      <w:pPr>
        <w:spacing w:after="0" w:line="240" w:lineRule="auto"/>
      </w:pPr>
      <w:r>
        <w:continuationSeparator/>
      </w:r>
    </w:p>
  </w:footnote>
  <w:footnote w:id="1">
    <w:p w:rsidR="00150126" w:rsidRPr="00150126" w:rsidRDefault="00150126">
      <w:pPr>
        <w:pStyle w:val="Tekstprzypisudolnego"/>
        <w:rPr>
          <w:lang w:val="pl-PL"/>
        </w:rPr>
      </w:pPr>
      <w:r w:rsidRPr="00150126">
        <w:rPr>
          <w:rStyle w:val="Odwoanieprzypisudolnego"/>
        </w:rPr>
        <w:sym w:font="Symbol" w:char="F02A"/>
      </w:r>
      <w:r>
        <w:t xml:space="preserve"> </w:t>
      </w:r>
      <w:r>
        <w:rPr>
          <w:lang w:val="pl-PL"/>
        </w:rPr>
        <w:t>skreślić niewłaściwe</w:t>
      </w:r>
    </w:p>
  </w:footnote>
  <w:footnote w:id="2">
    <w:p w:rsidR="00150126" w:rsidRPr="00150126" w:rsidRDefault="00150126" w:rsidP="00150126">
      <w:pPr>
        <w:pStyle w:val="Tekstprzypisudolnego"/>
        <w:rPr>
          <w:lang w:val="pl-PL"/>
        </w:rPr>
      </w:pPr>
    </w:p>
  </w:footnote>
  <w:footnote w:id="3">
    <w:p w:rsidR="00150126" w:rsidRPr="00150126" w:rsidRDefault="00150126" w:rsidP="00150126">
      <w:pPr>
        <w:pStyle w:val="Tekstprzypisudolnego"/>
        <w:rPr>
          <w:lang w:val="pl-PL"/>
        </w:rPr>
      </w:pPr>
      <w:r w:rsidRPr="00150126">
        <w:rPr>
          <w:rStyle w:val="Odwoanieprzypisudolnego"/>
        </w:rPr>
        <w:sym w:font="Symbol" w:char="F02A"/>
      </w:r>
      <w:r>
        <w:t xml:space="preserve"> </w:t>
      </w:r>
      <w:r>
        <w:rPr>
          <w:lang w:val="pl-PL"/>
        </w:rPr>
        <w:t>skreślić niewłaściwe</w:t>
      </w:r>
    </w:p>
  </w:footnote>
  <w:footnote w:id="4">
    <w:p w:rsidR="00150126" w:rsidRPr="00150126" w:rsidRDefault="00150126" w:rsidP="00150126">
      <w:pPr>
        <w:pStyle w:val="Tekstprzypisudolnego"/>
        <w:rPr>
          <w:lang w:val="pl-PL"/>
        </w:rPr>
      </w:pPr>
    </w:p>
  </w:footnote>
  <w:footnote w:id="5">
    <w:p w:rsidR="00150126" w:rsidRPr="00150126" w:rsidRDefault="00150126" w:rsidP="00150126">
      <w:pPr>
        <w:pStyle w:val="Tekstprzypisudolnego"/>
        <w:rPr>
          <w:lang w:val="pl-PL"/>
        </w:rPr>
      </w:pPr>
      <w:r w:rsidRPr="00150126">
        <w:rPr>
          <w:rStyle w:val="Odwoanieprzypisudolnego"/>
        </w:rPr>
        <w:sym w:font="Symbol" w:char="F02A"/>
      </w:r>
      <w:r>
        <w:t xml:space="preserve"> </w:t>
      </w:r>
      <w:r>
        <w:rPr>
          <w:lang w:val="pl-PL"/>
        </w:rPr>
        <w:t>skreślić niewłaściwe</w:t>
      </w:r>
    </w:p>
  </w:footnote>
  <w:footnote w:id="6">
    <w:p w:rsidR="007D201E" w:rsidRPr="00F84ED9" w:rsidRDefault="007D201E" w:rsidP="007D201E">
      <w:pPr>
        <w:pStyle w:val="Tekstprzypisudolnego"/>
        <w:rPr>
          <w:lang w:val="pl-PL"/>
        </w:rPr>
      </w:pPr>
    </w:p>
  </w:footnote>
  <w:footnote w:id="7">
    <w:p w:rsidR="007D201E" w:rsidRDefault="007D201E" w:rsidP="007D201E">
      <w:pPr>
        <w:pStyle w:val="Tekstprzypisudolnego"/>
        <w:rPr>
          <w:rFonts w:ascii="Verdana" w:hAnsi="Verdana"/>
          <w:sz w:val="16"/>
          <w:szCs w:val="16"/>
        </w:rPr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</w:p>
  </w:footnote>
  <w:footnote w:id="8">
    <w:p w:rsidR="007D201E" w:rsidRDefault="007D201E" w:rsidP="007D201E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775" w:rsidRDefault="0020134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4183" o:spid="_x0000_s2075" type="#_x0000_t75" style="position:absolute;margin-left:0;margin-top:0;width:595.45pt;height:842.05pt;z-index:-251659776;mso-position-horizontal:center;mso-position-horizontal-relative:margin;mso-position-vertical:center;mso-position-vertical-relative:margin" o:allowincell="f">
          <v:imagedata r:id="rId1" o:title="papier firmowy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775" w:rsidRDefault="005D512E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-815340</wp:posOffset>
          </wp:positionH>
          <wp:positionV relativeFrom="page">
            <wp:posOffset>-35560</wp:posOffset>
          </wp:positionV>
          <wp:extent cx="7560310" cy="10683875"/>
          <wp:effectExtent l="19050" t="0" r="2540" b="0"/>
          <wp:wrapNone/>
          <wp:docPr id="78" name="Obraz 78" descr="PRELUDIUM6_SON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 descr="PRELUDIUM6_SONAT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775" w:rsidRDefault="005D512E" w:rsidP="00D1170B">
    <w:pPr>
      <w:pStyle w:val="Nagwek"/>
      <w:tabs>
        <w:tab w:val="clear" w:pos="4536"/>
        <w:tab w:val="clear" w:pos="9072"/>
        <w:tab w:val="left" w:pos="1800"/>
      </w:tabs>
    </w:pPr>
    <w:r>
      <w:rPr>
        <w:noProof/>
        <w:lang w:val="pl-PL"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-739140</wp:posOffset>
          </wp:positionH>
          <wp:positionV relativeFrom="paragraph">
            <wp:posOffset>-466725</wp:posOffset>
          </wp:positionV>
          <wp:extent cx="7667625" cy="10841355"/>
          <wp:effectExtent l="19050" t="0" r="9525" b="0"/>
          <wp:wrapNone/>
          <wp:docPr id="79" name="Obraz 79" descr="prelud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 descr="preludiu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0841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6581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A5F3F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F2FDA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82073"/>
    <w:multiLevelType w:val="hybridMultilevel"/>
    <w:tmpl w:val="B1323B8E"/>
    <w:lvl w:ilvl="0" w:tplc="30C2F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2B66B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010498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0C6BAC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E00EB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C47607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19753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B011C9"/>
    <w:multiLevelType w:val="multilevel"/>
    <w:tmpl w:val="F2FC2E98"/>
    <w:lvl w:ilvl="0">
      <w:start w:val="2"/>
      <w:numFmt w:val="decimal"/>
      <w:lvlText w:val="%1)"/>
      <w:lvlJc w:val="left"/>
      <w:pPr>
        <w:tabs>
          <w:tab w:val="num" w:pos="0"/>
        </w:tabs>
        <w:ind w:left="90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8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hint="default"/>
      </w:rPr>
    </w:lvl>
  </w:abstractNum>
  <w:abstractNum w:abstractNumId="10">
    <w:nsid w:val="431B26AB"/>
    <w:multiLevelType w:val="hybridMultilevel"/>
    <w:tmpl w:val="9D1001E4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64661350">
      <w:start w:val="1"/>
      <w:numFmt w:val="lowerLetter"/>
      <w:lvlText w:val="%2)"/>
      <w:lvlJc w:val="left"/>
      <w:pPr>
        <w:tabs>
          <w:tab w:val="num" w:pos="342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A404DB3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D20C8D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5D4B22"/>
    <w:multiLevelType w:val="hybridMultilevel"/>
    <w:tmpl w:val="38A0DA3E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34921FD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A864A5"/>
    <w:multiLevelType w:val="hybridMultilevel"/>
    <w:tmpl w:val="8FB20690"/>
    <w:lvl w:ilvl="0" w:tplc="FFFFFFFF">
      <w:start w:val="3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hint="default"/>
        <w:b/>
        <w:i w:val="0"/>
        <w:sz w:val="20"/>
      </w:rPr>
    </w:lvl>
    <w:lvl w:ilvl="1" w:tplc="1C0C5466">
      <w:start w:val="1"/>
      <w:numFmt w:val="decimal"/>
      <w:lvlText w:val="%2)"/>
      <w:lvlJc w:val="left"/>
      <w:pPr>
        <w:tabs>
          <w:tab w:val="num" w:pos="-1260"/>
        </w:tabs>
        <w:ind w:left="-1620" w:firstLine="0"/>
      </w:pPr>
      <w:rPr>
        <w:rFonts w:hint="default"/>
        <w:i w:val="0"/>
      </w:rPr>
    </w:lvl>
    <w:lvl w:ilvl="2" w:tplc="FFFFFFFF">
      <w:start w:val="5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16">
    <w:nsid w:val="69ED08A9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092D3D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823076"/>
    <w:multiLevelType w:val="hybridMultilevel"/>
    <w:tmpl w:val="92B6EC10"/>
    <w:lvl w:ilvl="0" w:tplc="DD129730">
      <w:start w:val="1"/>
      <w:numFmt w:val="decimal"/>
      <w:pStyle w:val="Tytunagwka"/>
      <w:lvlText w:val="%1."/>
      <w:lvlJc w:val="left"/>
      <w:pPr>
        <w:ind w:left="502" w:hanging="360"/>
      </w:pPr>
    </w:lvl>
    <w:lvl w:ilvl="1" w:tplc="0415000F">
      <w:start w:val="1"/>
      <w:numFmt w:val="decimal"/>
      <w:lvlText w:val="%2."/>
      <w:lvlJc w:val="left"/>
      <w:pPr>
        <w:ind w:left="786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41CA57F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044A80"/>
    <w:multiLevelType w:val="hybridMultilevel"/>
    <w:tmpl w:val="CDC80B00"/>
    <w:lvl w:ilvl="0" w:tplc="E9749BC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5"/>
  </w:num>
  <w:num w:numId="3">
    <w:abstractNumId w:val="13"/>
  </w:num>
  <w:num w:numId="4">
    <w:abstractNumId w:val="10"/>
  </w:num>
  <w:num w:numId="5">
    <w:abstractNumId w:val="3"/>
  </w:num>
  <w:num w:numId="6">
    <w:abstractNumId w:val="9"/>
  </w:num>
  <w:num w:numId="7">
    <w:abstractNumId w:val="19"/>
  </w:num>
  <w:num w:numId="8">
    <w:abstractNumId w:val="16"/>
  </w:num>
  <w:num w:numId="9">
    <w:abstractNumId w:val="2"/>
  </w:num>
  <w:num w:numId="10">
    <w:abstractNumId w:val="0"/>
  </w:num>
  <w:num w:numId="11">
    <w:abstractNumId w:val="8"/>
  </w:num>
  <w:num w:numId="12">
    <w:abstractNumId w:val="14"/>
  </w:num>
  <w:num w:numId="13">
    <w:abstractNumId w:val="6"/>
  </w:num>
  <w:num w:numId="14">
    <w:abstractNumId w:val="4"/>
  </w:num>
  <w:num w:numId="15">
    <w:abstractNumId w:val="5"/>
  </w:num>
  <w:num w:numId="16">
    <w:abstractNumId w:val="17"/>
  </w:num>
  <w:num w:numId="17">
    <w:abstractNumId w:val="11"/>
  </w:num>
  <w:num w:numId="18">
    <w:abstractNumId w:val="1"/>
  </w:num>
  <w:num w:numId="19">
    <w:abstractNumId w:val="12"/>
  </w:num>
  <w:num w:numId="20">
    <w:abstractNumId w:val="7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93064"/>
    <w:rsid w:val="0003284C"/>
    <w:rsid w:val="00041161"/>
    <w:rsid w:val="00075C5E"/>
    <w:rsid w:val="00096BA0"/>
    <w:rsid w:val="000B0AD2"/>
    <w:rsid w:val="001258B1"/>
    <w:rsid w:val="00150126"/>
    <w:rsid w:val="001804DE"/>
    <w:rsid w:val="00183B91"/>
    <w:rsid w:val="00192758"/>
    <w:rsid w:val="001A37AB"/>
    <w:rsid w:val="001B2998"/>
    <w:rsid w:val="001B5C52"/>
    <w:rsid w:val="001C3154"/>
    <w:rsid w:val="001C5485"/>
    <w:rsid w:val="001C6FFF"/>
    <w:rsid w:val="0020134F"/>
    <w:rsid w:val="002118FB"/>
    <w:rsid w:val="002171E1"/>
    <w:rsid w:val="00233C75"/>
    <w:rsid w:val="0024405D"/>
    <w:rsid w:val="00264FE8"/>
    <w:rsid w:val="00273697"/>
    <w:rsid w:val="00293107"/>
    <w:rsid w:val="002A2C98"/>
    <w:rsid w:val="002A5644"/>
    <w:rsid w:val="002B4892"/>
    <w:rsid w:val="002C19E8"/>
    <w:rsid w:val="002E17AF"/>
    <w:rsid w:val="002E2491"/>
    <w:rsid w:val="002E4E31"/>
    <w:rsid w:val="00343775"/>
    <w:rsid w:val="0037237D"/>
    <w:rsid w:val="00391C71"/>
    <w:rsid w:val="00391E83"/>
    <w:rsid w:val="003B1CD6"/>
    <w:rsid w:val="003B467F"/>
    <w:rsid w:val="003F14D3"/>
    <w:rsid w:val="0042289F"/>
    <w:rsid w:val="004345B9"/>
    <w:rsid w:val="004B24F7"/>
    <w:rsid w:val="00533181"/>
    <w:rsid w:val="005B2EAB"/>
    <w:rsid w:val="005D2176"/>
    <w:rsid w:val="005D512E"/>
    <w:rsid w:val="005E5EE3"/>
    <w:rsid w:val="00600890"/>
    <w:rsid w:val="00625681"/>
    <w:rsid w:val="006D0BC2"/>
    <w:rsid w:val="0074189D"/>
    <w:rsid w:val="00742CF0"/>
    <w:rsid w:val="007546F6"/>
    <w:rsid w:val="0075569D"/>
    <w:rsid w:val="00760EE9"/>
    <w:rsid w:val="00774197"/>
    <w:rsid w:val="007A6B8E"/>
    <w:rsid w:val="007D201E"/>
    <w:rsid w:val="007E1CF9"/>
    <w:rsid w:val="007E3A8B"/>
    <w:rsid w:val="007F0971"/>
    <w:rsid w:val="00850C3C"/>
    <w:rsid w:val="00863B2A"/>
    <w:rsid w:val="00865FE8"/>
    <w:rsid w:val="00885F21"/>
    <w:rsid w:val="009025F2"/>
    <w:rsid w:val="00903406"/>
    <w:rsid w:val="00976D62"/>
    <w:rsid w:val="0098373C"/>
    <w:rsid w:val="009B0C87"/>
    <w:rsid w:val="009B4238"/>
    <w:rsid w:val="00A150E6"/>
    <w:rsid w:val="00A44253"/>
    <w:rsid w:val="00A5674A"/>
    <w:rsid w:val="00A74D17"/>
    <w:rsid w:val="00A80491"/>
    <w:rsid w:val="00A84416"/>
    <w:rsid w:val="00A87925"/>
    <w:rsid w:val="00AB4D51"/>
    <w:rsid w:val="00AC4FE3"/>
    <w:rsid w:val="00AE60F7"/>
    <w:rsid w:val="00B37824"/>
    <w:rsid w:val="00B46B92"/>
    <w:rsid w:val="00B52874"/>
    <w:rsid w:val="00B66E9C"/>
    <w:rsid w:val="00B94934"/>
    <w:rsid w:val="00BC332E"/>
    <w:rsid w:val="00BD1965"/>
    <w:rsid w:val="00BF517F"/>
    <w:rsid w:val="00C31047"/>
    <w:rsid w:val="00C4261E"/>
    <w:rsid w:val="00C634DE"/>
    <w:rsid w:val="00CA6EEE"/>
    <w:rsid w:val="00CB1A0F"/>
    <w:rsid w:val="00CF5542"/>
    <w:rsid w:val="00D1170B"/>
    <w:rsid w:val="00D8572C"/>
    <w:rsid w:val="00D903D2"/>
    <w:rsid w:val="00D9523A"/>
    <w:rsid w:val="00DA4AB0"/>
    <w:rsid w:val="00DB413A"/>
    <w:rsid w:val="00E140FB"/>
    <w:rsid w:val="00E1709A"/>
    <w:rsid w:val="00E454B2"/>
    <w:rsid w:val="00E66F8A"/>
    <w:rsid w:val="00E93064"/>
    <w:rsid w:val="00EA18C3"/>
    <w:rsid w:val="00EB2471"/>
    <w:rsid w:val="00EB5E0E"/>
    <w:rsid w:val="00EB6A28"/>
    <w:rsid w:val="00EE523D"/>
    <w:rsid w:val="00EF0506"/>
    <w:rsid w:val="00EF21E4"/>
    <w:rsid w:val="00F0232E"/>
    <w:rsid w:val="00F051A1"/>
    <w:rsid w:val="00F50F86"/>
    <w:rsid w:val="00F6341F"/>
    <w:rsid w:val="00F84ED9"/>
    <w:rsid w:val="00F93391"/>
    <w:rsid w:val="00FB5A6A"/>
    <w:rsid w:val="00FE4274"/>
    <w:rsid w:val="00FF4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C6FF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C6FF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color w:val="auto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7D201E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/>
    </w:rPr>
  </w:style>
  <w:style w:type="paragraph" w:styleId="Nagwek5">
    <w:name w:val="heading 5"/>
    <w:basedOn w:val="Normalny"/>
    <w:next w:val="Normalny"/>
    <w:link w:val="Nagwek5Znak"/>
    <w:uiPriority w:val="9"/>
    <w:qFormat/>
    <w:rsid w:val="007D201E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/>
    </w:rPr>
  </w:style>
  <w:style w:type="paragraph" w:styleId="Nagwek6">
    <w:name w:val="heading 6"/>
    <w:basedOn w:val="Normalny"/>
    <w:next w:val="Normalny"/>
    <w:link w:val="Nagwek6Znak"/>
    <w:uiPriority w:val="9"/>
    <w:qFormat/>
    <w:rsid w:val="007D201E"/>
    <w:pPr>
      <w:spacing w:before="240" w:after="60"/>
      <w:outlineLvl w:val="5"/>
    </w:pPr>
    <w:rPr>
      <w:rFonts w:ascii="Calibri" w:eastAsia="Times New Roman" w:hAnsi="Calibri"/>
      <w:b/>
      <w:bCs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491"/>
    <w:pPr>
      <w:spacing w:after="0" w:line="240" w:lineRule="auto"/>
    </w:pPr>
    <w:rPr>
      <w:rFonts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491"/>
    <w:rPr>
      <w:rFonts w:ascii="Tahoma" w:hAnsi="Tahoma" w:cs="Tahoma"/>
      <w:color w:val="808284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1C6FFF"/>
    <w:rPr>
      <w:rFonts w:ascii="Cambria" w:eastAsia="Times New Roman" w:hAnsi="Cambria"/>
      <w:b/>
      <w:bCs/>
      <w:color w:val="808284"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C6FFF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1C6FFF"/>
    <w:rPr>
      <w:color w:val="0000FF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C6FF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C6FFF"/>
    <w:rPr>
      <w:rFonts w:ascii="Tahoma" w:hAnsi="Tahoma"/>
      <w:color w:val="808284"/>
      <w:sz w:val="16"/>
      <w:szCs w:val="16"/>
      <w:lang w:eastAsia="en-US"/>
    </w:rPr>
  </w:style>
  <w:style w:type="paragraph" w:customStyle="1" w:styleId="Tytunagwka">
    <w:name w:val="Tytuł nagłówka"/>
    <w:basedOn w:val="Nagwek1"/>
    <w:next w:val="Normalny"/>
    <w:qFormat/>
    <w:rsid w:val="001C6FFF"/>
    <w:pPr>
      <w:numPr>
        <w:numId w:val="1"/>
      </w:numPr>
      <w:tabs>
        <w:tab w:val="left" w:pos="426"/>
      </w:tabs>
      <w:overflowPunct w:val="0"/>
      <w:autoSpaceDE w:val="0"/>
      <w:autoSpaceDN w:val="0"/>
      <w:adjustRightInd w:val="0"/>
      <w:spacing w:before="120" w:after="240" w:line="240" w:lineRule="auto"/>
      <w:ind w:left="426"/>
    </w:pPr>
    <w:rPr>
      <w:rFonts w:ascii="Tahoma" w:hAnsi="Tahoma" w:cs="Tahoma"/>
      <w:bCs w:val="0"/>
      <w:color w:val="auto"/>
      <w:kern w:val="28"/>
      <w:sz w:val="23"/>
      <w:szCs w:val="22"/>
    </w:rPr>
  </w:style>
  <w:style w:type="paragraph" w:customStyle="1" w:styleId="Standard">
    <w:name w:val="Standard"/>
    <w:rsid w:val="001C6FFF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1C6FFF"/>
    <w:rPr>
      <w:b/>
      <w:bCs/>
    </w:rPr>
  </w:style>
  <w:style w:type="paragraph" w:customStyle="1" w:styleId="Default">
    <w:name w:val="Default"/>
    <w:rsid w:val="001C6FFF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C6FF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C6FFF"/>
    <w:rPr>
      <w:rFonts w:ascii="Tahoma" w:hAnsi="Tahoma"/>
      <w:color w:val="808284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C6FFF"/>
    <w:pPr>
      <w:spacing w:after="120" w:line="480" w:lineRule="auto"/>
    </w:pPr>
    <w:rPr>
      <w:lang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C6FFF"/>
    <w:rPr>
      <w:rFonts w:ascii="Tahoma" w:hAnsi="Tahoma"/>
      <w:color w:val="808284"/>
      <w:sz w:val="22"/>
      <w:szCs w:val="22"/>
      <w:lang w:eastAsia="en-US"/>
    </w:rPr>
  </w:style>
  <w:style w:type="paragraph" w:customStyle="1" w:styleId="WW-Tekstpodstawowy2">
    <w:name w:val="WW-Tekst podstawowy 2"/>
    <w:basedOn w:val="Normalny"/>
    <w:rsid w:val="001C6FFF"/>
    <w:pPr>
      <w:suppressAutoHyphens/>
      <w:spacing w:after="0" w:line="240" w:lineRule="auto"/>
      <w:jc w:val="both"/>
    </w:pPr>
    <w:rPr>
      <w:rFonts w:ascii="Arial" w:eastAsia="Times New Roman" w:hAnsi="Arial" w:cs="Arial"/>
      <w:color w:val="auto"/>
      <w:sz w:val="24"/>
      <w:szCs w:val="24"/>
      <w:lang w:eastAsia="ar-SA"/>
    </w:rPr>
  </w:style>
  <w:style w:type="character" w:styleId="Uwydatnienie">
    <w:name w:val="Emphasis"/>
    <w:uiPriority w:val="20"/>
    <w:qFormat/>
    <w:rsid w:val="001C6FF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rsid w:val="007D201E"/>
    <w:rPr>
      <w:rFonts w:eastAsia="Times New Roman"/>
      <w:b/>
      <w:bCs/>
      <w:color w:val="808284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7D201E"/>
    <w:rPr>
      <w:rFonts w:eastAsia="Times New Roman"/>
      <w:b/>
      <w:bCs/>
      <w:i/>
      <w:iCs/>
      <w:color w:val="808284"/>
      <w:sz w:val="26"/>
      <w:szCs w:val="26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rsid w:val="007D201E"/>
    <w:rPr>
      <w:rFonts w:eastAsia="Times New Roman"/>
      <w:b/>
      <w:bCs/>
      <w:color w:val="808284"/>
      <w:sz w:val="22"/>
      <w:szCs w:val="22"/>
      <w:lang w:eastAsia="en-US"/>
    </w:rPr>
  </w:style>
  <w:style w:type="character" w:customStyle="1" w:styleId="Tekstpodstawowy3Znak">
    <w:name w:val="Tekst podstawowy 3 Znak"/>
    <w:link w:val="Tekstpodstawowy3"/>
    <w:uiPriority w:val="99"/>
    <w:semiHidden/>
    <w:rsid w:val="007D201E"/>
    <w:rPr>
      <w:rFonts w:ascii="Tahoma" w:hAnsi="Tahoma"/>
      <w:color w:val="808284"/>
      <w:sz w:val="16"/>
      <w:szCs w:val="1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D201E"/>
    <w:pPr>
      <w:spacing w:after="120"/>
    </w:pPr>
    <w:rPr>
      <w:sz w:val="16"/>
      <w:szCs w:val="16"/>
      <w:lang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semiHidden/>
    <w:rsid w:val="007D201E"/>
    <w:rPr>
      <w:rFonts w:ascii="Tahoma" w:hAnsi="Tahoma"/>
      <w:color w:val="808284"/>
      <w:sz w:val="16"/>
      <w:szCs w:val="16"/>
      <w:lang w:eastAsia="en-US"/>
    </w:rPr>
  </w:style>
  <w:style w:type="character" w:styleId="Odwoanieprzypisudolnego">
    <w:name w:val="footnote reference"/>
    <w:semiHidden/>
    <w:rsid w:val="007D201E"/>
    <w:rPr>
      <w:vertAlign w:val="superscript"/>
    </w:rPr>
  </w:style>
  <w:style w:type="paragraph" w:styleId="Tekstprzypisudolnego">
    <w:name w:val="footnote text"/>
    <w:basedOn w:val="Normalny"/>
    <w:link w:val="TekstprzypisudolnegoZnak"/>
    <w:autoRedefine/>
    <w:semiHidden/>
    <w:rsid w:val="007D201E"/>
    <w:pPr>
      <w:spacing w:after="120" w:line="240" w:lineRule="auto"/>
      <w:jc w:val="both"/>
    </w:pPr>
    <w:rPr>
      <w:rFonts w:ascii="Times New Roman" w:eastAsia="Times New Roman" w:hAnsi="Times New Roman"/>
      <w:color w:val="auto"/>
      <w:sz w:val="18"/>
      <w:szCs w:val="18"/>
      <w:lang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D201E"/>
    <w:rPr>
      <w:rFonts w:ascii="Times New Roman" w:eastAsia="Times New Roman" w:hAnsi="Times New Roman"/>
      <w:sz w:val="18"/>
      <w:szCs w:val="18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1%20WORK%202011\EIT+\MATERIA&#321;Y\papier_spolka_PL_97-2003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A6E9ED-AC37-4C54-A4FC-F3FB62EFC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papier_spolka_PL_97-2003</Template>
  <TotalTime>2</TotalTime>
  <Pages>5</Pages>
  <Words>929</Words>
  <Characters>5575</Characters>
  <Application>Microsoft Office Word</Application>
  <DocSecurity>0</DocSecurity>
  <Lines>46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deftone</dc:creator>
  <cp:lastModifiedBy>Gabriela Nowak-Piechota</cp:lastModifiedBy>
  <cp:revision>3</cp:revision>
  <cp:lastPrinted>2016-01-13T12:29:00Z</cp:lastPrinted>
  <dcterms:created xsi:type="dcterms:W3CDTF">2016-01-24T12:27:00Z</dcterms:created>
  <dcterms:modified xsi:type="dcterms:W3CDTF">2016-01-24T12:28:00Z</dcterms:modified>
</cp:coreProperties>
</file>